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CC76E" w14:textId="77777777" w:rsidR="00F96E49" w:rsidRPr="004841DA" w:rsidRDefault="00F96E49" w:rsidP="00F96E49">
      <w:pPr>
        <w:spacing w:before="20" w:after="20"/>
        <w:rPr>
          <w:rFonts w:ascii="Calibri" w:hAnsi="Calibri" w:cs="Arial"/>
          <w:b/>
          <w:bCs/>
          <w:sz w:val="22"/>
          <w:szCs w:val="22"/>
        </w:rPr>
      </w:pPr>
    </w:p>
    <w:tbl>
      <w:tblPr>
        <w:tblpPr w:leftFromText="180" w:rightFromText="180" w:vertAnchor="page" w:horzAnchor="margin" w:tblpY="24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350"/>
      </w:tblGrid>
      <w:tr w:rsidR="00C465CF" w:rsidRPr="00B24B9A" w14:paraId="6130D55D" w14:textId="77777777" w:rsidTr="00237101">
        <w:tc>
          <w:tcPr>
            <w:tcW w:w="2880" w:type="dxa"/>
          </w:tcPr>
          <w:p w14:paraId="4A5BA48C" w14:textId="7E9B82A7" w:rsidR="00C465CF" w:rsidRPr="00B24B9A" w:rsidRDefault="00C84937" w:rsidP="00237101">
            <w:pPr>
              <w:pStyle w:val="Heading3"/>
              <w:spacing w:before="60" w:after="6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TIOTAL OBRACH</w:t>
            </w:r>
            <w:r w:rsidR="00C465CF" w:rsidRPr="00B24B9A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</w:tc>
        <w:tc>
          <w:tcPr>
            <w:tcW w:w="6350" w:type="dxa"/>
          </w:tcPr>
          <w:p w14:paraId="38C463AE" w14:textId="4DEDE3F3" w:rsidR="00C465CF" w:rsidRPr="00B24B9A" w:rsidRDefault="00C84937" w:rsidP="00237101">
            <w:pPr>
              <w:spacing w:before="60" w:after="60"/>
              <w:jc w:val="left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Ceannard Oighreachdan</w:t>
            </w:r>
          </w:p>
        </w:tc>
      </w:tr>
      <w:tr w:rsidR="00C465CF" w:rsidRPr="00B24B9A" w14:paraId="7A95701C" w14:textId="77777777" w:rsidTr="00237101">
        <w:tc>
          <w:tcPr>
            <w:tcW w:w="2880" w:type="dxa"/>
          </w:tcPr>
          <w:p w14:paraId="297631BE" w14:textId="28FBDEA6" w:rsidR="00C465CF" w:rsidRPr="00B24B9A" w:rsidRDefault="00C84937" w:rsidP="00237101">
            <w:pPr>
              <w:spacing w:before="60" w:after="60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ROINN</w:t>
            </w:r>
          </w:p>
        </w:tc>
        <w:tc>
          <w:tcPr>
            <w:tcW w:w="6350" w:type="dxa"/>
          </w:tcPr>
          <w:p w14:paraId="365F2183" w14:textId="4CE68B54" w:rsidR="00C465CF" w:rsidRPr="00B24B9A" w:rsidRDefault="00C84937" w:rsidP="00237101">
            <w:pPr>
              <w:pStyle w:val="Heading3"/>
              <w:spacing w:before="60" w:after="60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</w:rPr>
              <w:t>Oighreachdan</w:t>
            </w:r>
          </w:p>
        </w:tc>
      </w:tr>
      <w:tr w:rsidR="00C465CF" w:rsidRPr="00B24B9A" w14:paraId="7DC49F1C" w14:textId="77777777" w:rsidTr="00237101">
        <w:tc>
          <w:tcPr>
            <w:tcW w:w="2880" w:type="dxa"/>
          </w:tcPr>
          <w:p w14:paraId="51FAD3FD" w14:textId="6D1C38C9" w:rsidR="00C465CF" w:rsidRPr="00B24B9A" w:rsidRDefault="00695CF3" w:rsidP="00237101">
            <w:pPr>
              <w:spacing w:before="60" w:after="60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 URRA RI</w:t>
            </w:r>
          </w:p>
        </w:tc>
        <w:tc>
          <w:tcPr>
            <w:tcW w:w="6350" w:type="dxa"/>
          </w:tcPr>
          <w:p w14:paraId="1EA36774" w14:textId="4DAEFA39" w:rsidR="00C465CF" w:rsidRPr="00B24B9A" w:rsidRDefault="00C84937" w:rsidP="00237101">
            <w:pPr>
              <w:spacing w:before="60" w:after="60"/>
              <w:jc w:val="left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Stiùiriche Leasachaidh</w:t>
            </w:r>
          </w:p>
        </w:tc>
      </w:tr>
      <w:tr w:rsidR="00C465CF" w:rsidRPr="00B24B9A" w14:paraId="780F9128" w14:textId="77777777" w:rsidTr="00237101">
        <w:trPr>
          <w:trHeight w:val="363"/>
        </w:trPr>
        <w:tc>
          <w:tcPr>
            <w:tcW w:w="2880" w:type="dxa"/>
          </w:tcPr>
          <w:p w14:paraId="7B18EA6E" w14:textId="2F042903" w:rsidR="00C465CF" w:rsidRPr="00B24B9A" w:rsidRDefault="00695CF3" w:rsidP="00237101">
            <w:pPr>
              <w:spacing w:before="60" w:after="60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A’ STIÙIREADH</w:t>
            </w:r>
          </w:p>
        </w:tc>
        <w:tc>
          <w:tcPr>
            <w:tcW w:w="6350" w:type="dxa"/>
          </w:tcPr>
          <w:p w14:paraId="05E68882" w14:textId="57011AF9" w:rsidR="00C465CF" w:rsidRPr="00B24B9A" w:rsidRDefault="00C84937" w:rsidP="00237101">
            <w:pPr>
              <w:spacing w:before="60" w:after="60"/>
              <w:jc w:val="left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Sgioba Oighreachdan is Glèidhidh</w:t>
            </w:r>
          </w:p>
        </w:tc>
      </w:tr>
      <w:tr w:rsidR="00C465CF" w:rsidRPr="00B24B9A" w14:paraId="0E849E1D" w14:textId="77777777" w:rsidTr="00237101">
        <w:tc>
          <w:tcPr>
            <w:tcW w:w="2880" w:type="dxa"/>
          </w:tcPr>
          <w:p w14:paraId="084092A3" w14:textId="22CA130C" w:rsidR="00C465CF" w:rsidRPr="00B24B9A" w:rsidRDefault="00C84937" w:rsidP="00237101">
            <w:pPr>
              <w:spacing w:before="60" w:after="60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SGÈILE TUARASTAIL</w:t>
            </w:r>
            <w:r w:rsidR="00C465CF" w:rsidRPr="00B24B9A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350" w:type="dxa"/>
          </w:tcPr>
          <w:p w14:paraId="3046284B" w14:textId="77777777" w:rsidR="00C465CF" w:rsidRPr="00B24B9A" w:rsidRDefault="003A7ED4" w:rsidP="00237101">
            <w:pPr>
              <w:spacing w:before="60" w:after="60"/>
              <w:jc w:val="left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£45,089 - £52,806</w:t>
            </w:r>
          </w:p>
        </w:tc>
      </w:tr>
      <w:tr w:rsidR="00C465CF" w:rsidRPr="00B24B9A" w14:paraId="374F7465" w14:textId="77777777" w:rsidTr="00237101">
        <w:tc>
          <w:tcPr>
            <w:tcW w:w="2880" w:type="dxa"/>
          </w:tcPr>
          <w:p w14:paraId="10B28259" w14:textId="05FCDF9A" w:rsidR="00C465CF" w:rsidRPr="00B24B9A" w:rsidRDefault="00C84937" w:rsidP="00237101">
            <w:pPr>
              <w:spacing w:before="60" w:after="60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ÀITE-OBRACH</w:t>
            </w:r>
          </w:p>
        </w:tc>
        <w:tc>
          <w:tcPr>
            <w:tcW w:w="6350" w:type="dxa"/>
          </w:tcPr>
          <w:p w14:paraId="2B3F5292" w14:textId="77777777" w:rsidR="00C465CF" w:rsidRPr="00B24B9A" w:rsidRDefault="00C465CF" w:rsidP="00237101">
            <w:pPr>
              <w:spacing w:before="60" w:after="60"/>
              <w:jc w:val="left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B24B9A">
              <w:rPr>
                <w:rFonts w:ascii="Calibri Light" w:hAnsi="Calibri Light" w:cs="Calibri Light"/>
                <w:bCs/>
                <w:sz w:val="22"/>
                <w:szCs w:val="22"/>
              </w:rPr>
              <w:t>Sabhal Mòr Ostaig, Slèite, An t-Eilean Sgitheanach, IV44 8QR</w:t>
            </w:r>
          </w:p>
        </w:tc>
      </w:tr>
    </w:tbl>
    <w:p w14:paraId="7E3119DC" w14:textId="4803C4BB" w:rsidR="00C465CF" w:rsidRDefault="009B4F5C" w:rsidP="00C465CF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  <w:r>
        <w:rPr>
          <w:rFonts w:ascii="Calibri Light" w:hAnsi="Calibri Light" w:cs="Calibri Light"/>
          <w:b/>
          <w:bCs/>
          <w:color w:val="0070C0"/>
          <w:sz w:val="22"/>
          <w:szCs w:val="22"/>
        </w:rPr>
        <w:t>TUAIRIS</w:t>
      </w:r>
      <w:r w:rsidR="00C84937">
        <w:rPr>
          <w:rFonts w:ascii="Calibri Light" w:hAnsi="Calibri Light" w:cs="Calibri Light"/>
          <w:b/>
          <w:bCs/>
          <w:color w:val="0070C0"/>
          <w:sz w:val="22"/>
          <w:szCs w:val="22"/>
        </w:rPr>
        <w:t>GEUL OBRACH</w:t>
      </w:r>
    </w:p>
    <w:p w14:paraId="3CB9FE97" w14:textId="77777777" w:rsidR="002E181D" w:rsidRPr="00B24B9A" w:rsidRDefault="002E181D" w:rsidP="00C465CF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</w:p>
    <w:p w14:paraId="39201C15" w14:textId="54D9118A" w:rsidR="00AB338A" w:rsidRDefault="00CD2787" w:rsidP="00F96E49">
      <w:pPr>
        <w:spacing w:before="20" w:after="20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Tha an Ceannard Oighreachdan an urra ri stiùireadh is obair </w:t>
      </w:r>
      <w:r w:rsidR="00BD3622">
        <w:rPr>
          <w:rFonts w:ascii="Calibri Light" w:hAnsi="Calibri Light" w:cs="Calibri Light"/>
          <w:bCs/>
          <w:sz w:val="22"/>
          <w:szCs w:val="22"/>
        </w:rPr>
        <w:t>an sgioba Oighreachdan</w:t>
      </w:r>
      <w:r w:rsidR="00DE2024">
        <w:rPr>
          <w:rFonts w:ascii="Calibri Light" w:hAnsi="Calibri Light" w:cs="Calibri Light"/>
          <w:bCs/>
          <w:sz w:val="22"/>
          <w:szCs w:val="22"/>
        </w:rPr>
        <w:t>,</w:t>
      </w:r>
      <w:r w:rsidR="00BD3622">
        <w:rPr>
          <w:rFonts w:ascii="Calibri Light" w:hAnsi="Calibri Light" w:cs="Calibri Light"/>
          <w:bCs/>
          <w:sz w:val="22"/>
          <w:szCs w:val="22"/>
        </w:rPr>
        <w:t xml:space="preserve"> agus leasachadh, staid</w:t>
      </w:r>
      <w:r w:rsidR="00F34AF9">
        <w:rPr>
          <w:rFonts w:ascii="Calibri Light" w:hAnsi="Calibri Light" w:cs="Calibri Light"/>
          <w:bCs/>
          <w:sz w:val="22"/>
          <w:szCs w:val="22"/>
        </w:rPr>
        <w:t xml:space="preserve"> is tèarainteachd oighreachd thogte </w:t>
      </w:r>
      <w:r w:rsidR="000C58E3">
        <w:rPr>
          <w:rFonts w:ascii="Calibri Light" w:hAnsi="Calibri Light" w:cs="Calibri Light"/>
          <w:bCs/>
          <w:sz w:val="22"/>
          <w:szCs w:val="22"/>
        </w:rPr>
        <w:t xml:space="preserve">is àrainn na Colaiste agus </w:t>
      </w:r>
      <w:r w:rsidR="00EE7230">
        <w:rPr>
          <w:rFonts w:ascii="Calibri Light" w:hAnsi="Calibri Light" w:cs="Calibri Light"/>
          <w:bCs/>
          <w:sz w:val="22"/>
          <w:szCs w:val="22"/>
        </w:rPr>
        <w:t xml:space="preserve">cuideachd </w:t>
      </w:r>
      <w:r w:rsidR="000C58E3">
        <w:rPr>
          <w:rFonts w:ascii="Calibri Light" w:hAnsi="Calibri Light" w:cs="Calibri Light"/>
          <w:bCs/>
          <w:sz w:val="22"/>
          <w:szCs w:val="22"/>
        </w:rPr>
        <w:t xml:space="preserve">an urra ri </w:t>
      </w:r>
      <w:r w:rsidR="00D676D0">
        <w:rPr>
          <w:rFonts w:ascii="Calibri Light" w:hAnsi="Calibri Light" w:cs="Calibri Light"/>
          <w:bCs/>
          <w:sz w:val="22"/>
          <w:szCs w:val="22"/>
        </w:rPr>
        <w:t>Slàinte is Sàbhailteachd às leth na Colaiste</w:t>
      </w:r>
      <w:r w:rsidR="00307E46">
        <w:rPr>
          <w:rFonts w:ascii="Calibri Light" w:hAnsi="Calibri Light" w:cs="Calibri Light"/>
          <w:bCs/>
          <w:sz w:val="22"/>
          <w:szCs w:val="22"/>
        </w:rPr>
        <w:t xml:space="preserve">. Tha an Ceannard Oighreachdan </w:t>
      </w:r>
      <w:r w:rsidR="00986359">
        <w:rPr>
          <w:rFonts w:ascii="Calibri Light" w:hAnsi="Calibri Light" w:cs="Calibri Light"/>
          <w:bCs/>
          <w:sz w:val="22"/>
          <w:szCs w:val="22"/>
        </w:rPr>
        <w:t xml:space="preserve">ag aithris </w:t>
      </w:r>
      <w:r w:rsidR="00C054F2">
        <w:rPr>
          <w:rFonts w:ascii="Calibri Light" w:hAnsi="Calibri Light" w:cs="Calibri Light"/>
          <w:bCs/>
          <w:sz w:val="22"/>
          <w:szCs w:val="22"/>
        </w:rPr>
        <w:t>gu dìreach don Stiùiriche Leasachaidh agus ag obair mar phrìomh bhall de</w:t>
      </w:r>
      <w:r w:rsidR="00A1573A">
        <w:rPr>
          <w:rFonts w:ascii="Calibri Light" w:hAnsi="Calibri Light" w:cs="Calibri Light"/>
          <w:bCs/>
          <w:sz w:val="22"/>
          <w:szCs w:val="22"/>
        </w:rPr>
        <w:t xml:space="preserve">n Sgioba Stiùiridh. Bidh an Ceannard Oighreachdan </w:t>
      </w:r>
      <w:r w:rsidR="000B2B1C">
        <w:rPr>
          <w:rFonts w:ascii="Calibri Light" w:hAnsi="Calibri Light" w:cs="Calibri Light"/>
          <w:bCs/>
          <w:sz w:val="22"/>
          <w:szCs w:val="22"/>
        </w:rPr>
        <w:t>ag obair gu dlùth le</w:t>
      </w:r>
      <w:r w:rsidR="00C34579">
        <w:rPr>
          <w:rFonts w:ascii="Calibri Light" w:hAnsi="Calibri Light" w:cs="Calibri Light"/>
          <w:bCs/>
          <w:sz w:val="22"/>
          <w:szCs w:val="22"/>
        </w:rPr>
        <w:t xml:space="preserve"> measgachadh de </w:t>
      </w:r>
      <w:r w:rsidR="00F158EF">
        <w:rPr>
          <w:rFonts w:ascii="Calibri Light" w:hAnsi="Calibri Light" w:cs="Calibri Light"/>
          <w:bCs/>
          <w:sz w:val="22"/>
          <w:szCs w:val="22"/>
        </w:rPr>
        <w:t>mhanaidsearan</w:t>
      </w:r>
      <w:r w:rsidR="000B2B1C">
        <w:rPr>
          <w:rFonts w:ascii="Calibri Light" w:hAnsi="Calibri Light" w:cs="Calibri Light"/>
          <w:bCs/>
          <w:sz w:val="22"/>
          <w:szCs w:val="22"/>
        </w:rPr>
        <w:t xml:space="preserve"> is luchd-obrach agus a’ stiùireadh </w:t>
      </w:r>
      <w:r w:rsidR="00C34579">
        <w:rPr>
          <w:rFonts w:ascii="Calibri Light" w:hAnsi="Calibri Light" w:cs="Calibri Light"/>
          <w:bCs/>
          <w:sz w:val="22"/>
          <w:szCs w:val="22"/>
        </w:rPr>
        <w:t xml:space="preserve">an </w:t>
      </w:r>
      <w:r w:rsidR="00716D72">
        <w:rPr>
          <w:rFonts w:ascii="Calibri Light" w:hAnsi="Calibri Light" w:cs="Calibri Light"/>
          <w:bCs/>
          <w:sz w:val="22"/>
          <w:szCs w:val="22"/>
        </w:rPr>
        <w:t xml:space="preserve">sgioba Oighreachdan airson seirbheis </w:t>
      </w:r>
      <w:r w:rsidR="00A0693B">
        <w:rPr>
          <w:rFonts w:ascii="Calibri Light" w:hAnsi="Calibri Light" w:cs="Calibri Light"/>
          <w:bCs/>
          <w:sz w:val="22"/>
          <w:szCs w:val="22"/>
        </w:rPr>
        <w:t>a tha proifeiseant</w:t>
      </w:r>
      <w:r w:rsidR="00286E95">
        <w:rPr>
          <w:rFonts w:ascii="Calibri Light" w:hAnsi="Calibri Light" w:cs="Calibri Light"/>
          <w:bCs/>
          <w:sz w:val="22"/>
          <w:szCs w:val="22"/>
        </w:rPr>
        <w:t>a</w:t>
      </w:r>
      <w:r w:rsidR="00C0796F">
        <w:rPr>
          <w:rFonts w:ascii="Calibri Light" w:hAnsi="Calibri Light" w:cs="Calibri Light"/>
          <w:bCs/>
          <w:sz w:val="22"/>
          <w:szCs w:val="22"/>
        </w:rPr>
        <w:t xml:space="preserve">, eagraichte </w:t>
      </w:r>
      <w:r w:rsidR="00A0693B">
        <w:rPr>
          <w:rFonts w:ascii="Calibri Light" w:hAnsi="Calibri Light" w:cs="Calibri Light"/>
          <w:bCs/>
          <w:sz w:val="22"/>
          <w:szCs w:val="22"/>
        </w:rPr>
        <w:t xml:space="preserve">is stèidhichte air an luchd-cleachdaidh a thoirt gu buil don Cholaiste </w:t>
      </w:r>
      <w:r w:rsidR="00584616">
        <w:rPr>
          <w:rFonts w:ascii="Calibri Light" w:hAnsi="Calibri Light" w:cs="Calibri Light"/>
          <w:bCs/>
          <w:sz w:val="22"/>
          <w:szCs w:val="22"/>
        </w:rPr>
        <w:t xml:space="preserve">gu lèir. </w:t>
      </w:r>
      <w:r w:rsidR="00286E95">
        <w:rPr>
          <w:rFonts w:ascii="Calibri Light" w:hAnsi="Calibri Light" w:cs="Calibri Light"/>
          <w:bCs/>
          <w:sz w:val="22"/>
          <w:szCs w:val="22"/>
        </w:rPr>
        <w:t>Tha e mar dhleastana</w:t>
      </w:r>
      <w:r w:rsidR="004033B9">
        <w:rPr>
          <w:rFonts w:ascii="Calibri Light" w:hAnsi="Calibri Light" w:cs="Calibri Light"/>
          <w:bCs/>
          <w:sz w:val="22"/>
          <w:szCs w:val="22"/>
        </w:rPr>
        <w:t>s</w:t>
      </w:r>
      <w:r w:rsidR="00286E95">
        <w:rPr>
          <w:rFonts w:ascii="Calibri Light" w:hAnsi="Calibri Light" w:cs="Calibri Light"/>
          <w:bCs/>
          <w:sz w:val="22"/>
          <w:szCs w:val="22"/>
        </w:rPr>
        <w:t xml:space="preserve"> a’ Cheannaird Oighreachdan </w:t>
      </w:r>
      <w:r w:rsidR="00D50E76">
        <w:rPr>
          <w:rFonts w:ascii="Calibri Light" w:hAnsi="Calibri Light" w:cs="Calibri Light"/>
          <w:bCs/>
          <w:sz w:val="22"/>
          <w:szCs w:val="22"/>
        </w:rPr>
        <w:t>Ro-innleachd Oighreachdan na Colaiste ullachadh is a lìbhrigeadh</w:t>
      </w:r>
      <w:r w:rsidR="004033B9">
        <w:rPr>
          <w:rFonts w:ascii="Calibri Light" w:hAnsi="Calibri Light" w:cs="Calibri Light"/>
          <w:bCs/>
          <w:sz w:val="22"/>
          <w:szCs w:val="22"/>
        </w:rPr>
        <w:t xml:space="preserve"> agus a bhith ag aithris gu dìreach ri Comataidh Ionmhais is Oighreachdan na Colaiste.</w:t>
      </w:r>
    </w:p>
    <w:p w14:paraId="1FE21FC8" w14:textId="77777777" w:rsidR="002E181D" w:rsidRPr="00B24B9A" w:rsidRDefault="002E181D" w:rsidP="00F96E49">
      <w:pPr>
        <w:spacing w:before="20" w:after="20"/>
        <w:rPr>
          <w:rFonts w:ascii="Calibri Light" w:hAnsi="Calibri Light" w:cs="Calibri Light"/>
          <w:sz w:val="22"/>
          <w:szCs w:val="22"/>
        </w:rPr>
      </w:pPr>
    </w:p>
    <w:p w14:paraId="40EA0071" w14:textId="2E21D1D9" w:rsidR="008C3A0B" w:rsidRPr="00B24B9A" w:rsidRDefault="009B4F5C" w:rsidP="008C3A0B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  <w:r>
        <w:rPr>
          <w:rFonts w:ascii="Calibri Light" w:hAnsi="Calibri Light" w:cs="Calibri Light"/>
          <w:b/>
          <w:bCs/>
          <w:color w:val="0070C0"/>
          <w:sz w:val="22"/>
          <w:szCs w:val="22"/>
        </w:rPr>
        <w:t>PRÌOMH DHLEASTANASAN</w:t>
      </w:r>
    </w:p>
    <w:p w14:paraId="6C1FBF26" w14:textId="77777777" w:rsidR="008C3A0B" w:rsidRDefault="008C3A0B" w:rsidP="00F96E49">
      <w:pPr>
        <w:spacing w:before="20" w:after="20"/>
        <w:rPr>
          <w:rFonts w:ascii="Calibri Light" w:hAnsi="Calibri Light" w:cs="Calibri Light"/>
          <w:sz w:val="22"/>
          <w:szCs w:val="22"/>
        </w:rPr>
      </w:pPr>
    </w:p>
    <w:p w14:paraId="18F4F551" w14:textId="71F326F0" w:rsidR="00EB225F" w:rsidRDefault="00D92A7D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làimhseachadh </w:t>
      </w:r>
      <w:r w:rsidR="00F6619D">
        <w:rPr>
          <w:rFonts w:ascii="Calibri Light" w:hAnsi="Calibri Light" w:cs="Calibri Light"/>
          <w:sz w:val="22"/>
          <w:szCs w:val="22"/>
        </w:rPr>
        <w:t>togail,</w:t>
      </w:r>
      <w:r w:rsidR="00AD365F">
        <w:rPr>
          <w:rFonts w:ascii="Calibri Light" w:hAnsi="Calibri Light" w:cs="Calibri Light"/>
          <w:sz w:val="22"/>
          <w:szCs w:val="22"/>
        </w:rPr>
        <w:t xml:space="preserve"> lìbhrigeadh</w:t>
      </w:r>
      <w:r w:rsidR="00E87424">
        <w:rPr>
          <w:rFonts w:ascii="Calibri Light" w:hAnsi="Calibri Light" w:cs="Calibri Light"/>
          <w:sz w:val="22"/>
          <w:szCs w:val="22"/>
        </w:rPr>
        <w:t xml:space="preserve"> is gleidheadh oighrea</w:t>
      </w:r>
      <w:r w:rsidR="006A4F0C">
        <w:rPr>
          <w:rFonts w:ascii="Calibri Light" w:hAnsi="Calibri Light" w:cs="Calibri Light"/>
          <w:sz w:val="22"/>
          <w:szCs w:val="22"/>
        </w:rPr>
        <w:t>chd na Colaiste a rèir Ro-innleachd ùr Oighreachd na Colaiste.</w:t>
      </w:r>
    </w:p>
    <w:p w14:paraId="0873D61B" w14:textId="77777777" w:rsidR="00EB225F" w:rsidRDefault="00EB225F" w:rsidP="00EB225F">
      <w:pPr>
        <w:spacing w:before="20" w:after="20"/>
        <w:ind w:left="720"/>
        <w:rPr>
          <w:rFonts w:ascii="Calibri Light" w:hAnsi="Calibri Light" w:cs="Calibri Light"/>
          <w:sz w:val="22"/>
          <w:szCs w:val="22"/>
        </w:rPr>
      </w:pPr>
    </w:p>
    <w:p w14:paraId="5EE98DB1" w14:textId="1B9C7F7E" w:rsidR="00EB225F" w:rsidRDefault="006A4F0C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dèanamh </w:t>
      </w:r>
      <w:r w:rsidR="00E73202">
        <w:rPr>
          <w:rFonts w:ascii="Calibri Light" w:hAnsi="Calibri Light" w:cs="Calibri Light"/>
          <w:sz w:val="22"/>
          <w:szCs w:val="22"/>
        </w:rPr>
        <w:t xml:space="preserve">ath-sgrùdadh, ùrachadh is cur an sàs </w:t>
      </w:r>
      <w:r w:rsidR="007164B3">
        <w:rPr>
          <w:rFonts w:ascii="Calibri Light" w:hAnsi="Calibri Light" w:cs="Calibri Light"/>
          <w:sz w:val="22"/>
          <w:szCs w:val="22"/>
        </w:rPr>
        <w:t>Ro-innleachd na h-Oighreachd.</w:t>
      </w:r>
    </w:p>
    <w:p w14:paraId="40EDAEDF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795A663E" w14:textId="1F97BB56" w:rsidR="00EB225F" w:rsidRDefault="007164B3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A’ stiùireadh</w:t>
      </w:r>
      <w:r w:rsidR="00AF4B8F">
        <w:rPr>
          <w:rFonts w:ascii="Calibri Light" w:hAnsi="Calibri Light" w:cs="Calibri Light"/>
          <w:sz w:val="22"/>
          <w:szCs w:val="22"/>
        </w:rPr>
        <w:t xml:space="preserve"> is a’ leasachadh sgiobannan Oighreachd is </w:t>
      </w:r>
      <w:r w:rsidR="00041C37">
        <w:rPr>
          <w:rFonts w:ascii="Calibri Light" w:hAnsi="Calibri Light" w:cs="Calibri Light"/>
          <w:sz w:val="22"/>
          <w:szCs w:val="22"/>
        </w:rPr>
        <w:t xml:space="preserve">Glèidhidh na Colaiste airson seirbheis èasgaidh, èifeachdach </w:t>
      </w:r>
      <w:r w:rsidR="008C4237">
        <w:rPr>
          <w:rFonts w:ascii="Calibri Light" w:hAnsi="Calibri Light" w:cs="Calibri Light"/>
          <w:sz w:val="22"/>
          <w:szCs w:val="22"/>
        </w:rPr>
        <w:t>is stèidhichte air an neach-cleachdaidh a thoirt gu buil.</w:t>
      </w:r>
    </w:p>
    <w:p w14:paraId="1C11526F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5F94342E" w14:textId="0278D178" w:rsidR="00EB225F" w:rsidRDefault="003870CD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A’ dearbhadh, mar phrìomh oifigear Slàinte is Sàbhailteachd, gu bheil àrainn na Colaiste</w:t>
      </w:r>
      <w:r w:rsidR="00DA2B19">
        <w:rPr>
          <w:rFonts w:ascii="Calibri Light" w:hAnsi="Calibri Light" w:cs="Calibri Light"/>
          <w:sz w:val="22"/>
          <w:szCs w:val="22"/>
        </w:rPr>
        <w:t xml:space="preserve"> a’ gèilleadh ris a h-uile lagh is riaghailt riatanach tro shiostaman</w:t>
      </w:r>
      <w:r w:rsidR="006D523C">
        <w:rPr>
          <w:rFonts w:ascii="Calibri Light" w:hAnsi="Calibri Light" w:cs="Calibri Light"/>
          <w:sz w:val="22"/>
          <w:szCs w:val="22"/>
        </w:rPr>
        <w:t>, poileasaidhean, pròiseasan, ionnsachadh is brosnachadh èifeachdach.</w:t>
      </w:r>
    </w:p>
    <w:p w14:paraId="53A2A9F8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225F6018" w14:textId="5D0B327A" w:rsidR="00EB225F" w:rsidRDefault="00045575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Ag obair mar </w:t>
      </w:r>
      <w:r w:rsidR="00D840F1">
        <w:rPr>
          <w:rFonts w:ascii="Calibri Light" w:hAnsi="Calibri Light" w:cs="Calibri Light"/>
          <w:sz w:val="22"/>
          <w:szCs w:val="22"/>
        </w:rPr>
        <w:t>bhall riatanach den sgioba stiùiridh a tha a’ toirt seachad stiùireadh, comhairle</w:t>
      </w:r>
      <w:r w:rsidR="007D6F52">
        <w:rPr>
          <w:rFonts w:ascii="Calibri Light" w:hAnsi="Calibri Light" w:cs="Calibri Light"/>
          <w:sz w:val="22"/>
          <w:szCs w:val="22"/>
        </w:rPr>
        <w:t xml:space="preserve">, taic is riochdachadh air </w:t>
      </w:r>
      <w:r w:rsidR="00D144B2">
        <w:rPr>
          <w:rFonts w:ascii="Calibri Light" w:hAnsi="Calibri Light" w:cs="Calibri Light"/>
          <w:sz w:val="22"/>
          <w:szCs w:val="22"/>
        </w:rPr>
        <w:t>ceist sam bith a thaobh oighreachd na Colaiste.</w:t>
      </w:r>
    </w:p>
    <w:p w14:paraId="3FF639C2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6412946D" w14:textId="57A2F172" w:rsidR="00EB225F" w:rsidRDefault="00D144B2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</w:t>
      </w:r>
      <w:r w:rsidR="002131CD">
        <w:rPr>
          <w:rFonts w:ascii="Calibri Light" w:hAnsi="Calibri Light" w:cs="Calibri Light"/>
          <w:sz w:val="22"/>
          <w:szCs w:val="22"/>
        </w:rPr>
        <w:t xml:space="preserve">cumail smachd air buidseat roinn na h-Oighreachd. </w:t>
      </w:r>
      <w:r w:rsidR="003037AF">
        <w:rPr>
          <w:rFonts w:ascii="Calibri Light" w:hAnsi="Calibri Light" w:cs="Calibri Light"/>
          <w:sz w:val="22"/>
          <w:szCs w:val="22"/>
        </w:rPr>
        <w:t xml:space="preserve">Thèid a h-uile pròiseact </w:t>
      </w:r>
      <w:r w:rsidR="009244ED">
        <w:rPr>
          <w:rFonts w:ascii="Calibri Light" w:hAnsi="Calibri Light" w:cs="Calibri Light"/>
          <w:sz w:val="22"/>
          <w:szCs w:val="22"/>
        </w:rPr>
        <w:t>corporra na h-Oighreachd a stiùireadh leis a’ Cheannard Oighreachdan</w:t>
      </w:r>
      <w:r w:rsidR="00A55630">
        <w:rPr>
          <w:rFonts w:ascii="Calibri Light" w:hAnsi="Calibri Light" w:cs="Calibri Light"/>
          <w:sz w:val="22"/>
          <w:szCs w:val="22"/>
        </w:rPr>
        <w:t xml:space="preserve"> ann an com-pàirteachas leis an Stiùiriche Ionmhais is an Stiùiriche Leasachaidh.</w:t>
      </w:r>
    </w:p>
    <w:p w14:paraId="37D50858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02ADDD48" w14:textId="34941FD4" w:rsidR="00EB225F" w:rsidRDefault="00A55630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com-pàirteachadh </w:t>
      </w:r>
      <w:r w:rsidR="006B23B1">
        <w:rPr>
          <w:rFonts w:ascii="Calibri Light" w:hAnsi="Calibri Light" w:cs="Calibri Light"/>
          <w:sz w:val="22"/>
          <w:szCs w:val="22"/>
        </w:rPr>
        <w:t>le gach neach is buidheann ùidh na Colaiste, an dà chuid taobh a-staigh is taobh a-muigh</w:t>
      </w:r>
      <w:r w:rsidR="004E3853">
        <w:rPr>
          <w:rFonts w:ascii="Calibri Light" w:hAnsi="Calibri Light" w:cs="Calibri Light"/>
          <w:sz w:val="22"/>
          <w:szCs w:val="22"/>
        </w:rPr>
        <w:t>, agus a’ cur aithisgean dà thuras sa bhliadhna gu Buidheann Maoineachaidh Shabhal Mòr Ostaig agus Urras Leasachaidh Shabhal Mòr Ostaig.</w:t>
      </w:r>
    </w:p>
    <w:p w14:paraId="630EC74E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4900E55D" w14:textId="1944658F" w:rsidR="00EB225F" w:rsidRDefault="0012357F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A’ gèilleadh le modhan</w:t>
      </w:r>
      <w:r w:rsidR="0037278B">
        <w:rPr>
          <w:rFonts w:ascii="Calibri Light" w:hAnsi="Calibri Light" w:cs="Calibri Light"/>
          <w:sz w:val="22"/>
          <w:szCs w:val="22"/>
        </w:rPr>
        <w:t>-</w:t>
      </w:r>
      <w:r>
        <w:rPr>
          <w:rFonts w:ascii="Calibri Light" w:hAnsi="Calibri Light" w:cs="Calibri Light"/>
          <w:sz w:val="22"/>
          <w:szCs w:val="22"/>
        </w:rPr>
        <w:t xml:space="preserve">obrach </w:t>
      </w:r>
      <w:r w:rsidR="00DF118A">
        <w:rPr>
          <w:rFonts w:ascii="Calibri Light" w:hAnsi="Calibri Light" w:cs="Calibri Light"/>
          <w:sz w:val="22"/>
          <w:szCs w:val="22"/>
        </w:rPr>
        <w:t xml:space="preserve">thairgsean </w:t>
      </w:r>
      <w:r w:rsidR="001409A7">
        <w:rPr>
          <w:rFonts w:ascii="Calibri Light" w:hAnsi="Calibri Light" w:cs="Calibri Light"/>
          <w:sz w:val="22"/>
          <w:szCs w:val="22"/>
        </w:rPr>
        <w:t xml:space="preserve">is a’ com-pàirteachadh gu dlùth le </w:t>
      </w:r>
      <w:r w:rsidR="00BA29D3">
        <w:rPr>
          <w:rFonts w:ascii="Calibri Light" w:hAnsi="Calibri Light" w:cs="Calibri Light"/>
          <w:sz w:val="22"/>
          <w:szCs w:val="22"/>
        </w:rPr>
        <w:t>dòigh solarachaidh cholaistean APUC.</w:t>
      </w:r>
    </w:p>
    <w:p w14:paraId="394B5EA6" w14:textId="77777777" w:rsidR="00BA29D3" w:rsidRDefault="00BA29D3" w:rsidP="00BA29D3">
      <w:pPr>
        <w:spacing w:before="20" w:after="20"/>
        <w:rPr>
          <w:rFonts w:ascii="Calibri Light" w:hAnsi="Calibri Light" w:cs="Calibri Light"/>
          <w:sz w:val="22"/>
          <w:szCs w:val="22"/>
        </w:rPr>
      </w:pPr>
    </w:p>
    <w:p w14:paraId="426BEC17" w14:textId="4C5DB97A" w:rsidR="00EB225F" w:rsidRDefault="004053DB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stiùireadh </w:t>
      </w:r>
      <w:r w:rsidR="004F4988">
        <w:rPr>
          <w:rFonts w:ascii="Calibri Light" w:hAnsi="Calibri Light" w:cs="Calibri Light"/>
          <w:sz w:val="22"/>
          <w:szCs w:val="22"/>
        </w:rPr>
        <w:t xml:space="preserve">fhreagairtean laghail no riatanach </w:t>
      </w:r>
      <w:r w:rsidR="0053454F">
        <w:rPr>
          <w:rFonts w:ascii="Calibri Light" w:hAnsi="Calibri Light" w:cs="Calibri Light"/>
          <w:sz w:val="22"/>
          <w:szCs w:val="22"/>
        </w:rPr>
        <w:t>airson SFC is bhuidhnean eile mar as iomchaidh.</w:t>
      </w:r>
    </w:p>
    <w:p w14:paraId="414CF6E3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40A835B6" w14:textId="38E35DFF" w:rsidR="00EB225F" w:rsidRDefault="0053454F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Ag ullachadh is a</w:t>
      </w:r>
      <w:r w:rsidR="001D252E">
        <w:rPr>
          <w:rFonts w:ascii="Calibri Light" w:hAnsi="Calibri Light" w:cs="Calibri Light"/>
          <w:sz w:val="22"/>
          <w:szCs w:val="22"/>
        </w:rPr>
        <w:t>’ cur aith</w:t>
      </w:r>
      <w:r w:rsidR="00446B50">
        <w:rPr>
          <w:rFonts w:ascii="Calibri Light" w:hAnsi="Calibri Light" w:cs="Calibri Light"/>
          <w:sz w:val="22"/>
          <w:szCs w:val="22"/>
        </w:rPr>
        <w:t xml:space="preserve">isgean </w:t>
      </w:r>
      <w:r w:rsidR="00CE06AD">
        <w:rPr>
          <w:rFonts w:ascii="Calibri Light" w:hAnsi="Calibri Light" w:cs="Calibri Light"/>
          <w:sz w:val="22"/>
          <w:szCs w:val="22"/>
        </w:rPr>
        <w:t xml:space="preserve">Oighreachdan gu Comataidh Ionmhais is Oighreachdan </w:t>
      </w:r>
      <w:r w:rsidR="00EB225F">
        <w:rPr>
          <w:rFonts w:ascii="Calibri Light" w:hAnsi="Calibri Light" w:cs="Calibri Light"/>
          <w:sz w:val="22"/>
          <w:szCs w:val="22"/>
        </w:rPr>
        <w:t xml:space="preserve">(CIO) </w:t>
      </w:r>
      <w:r w:rsidR="00CE06AD">
        <w:rPr>
          <w:rFonts w:ascii="Calibri Light" w:hAnsi="Calibri Light" w:cs="Calibri Light"/>
          <w:sz w:val="22"/>
          <w:szCs w:val="22"/>
        </w:rPr>
        <w:t>agus Bòrd Stiùiridh na Colaiste.</w:t>
      </w:r>
    </w:p>
    <w:p w14:paraId="10215964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6A6F15BC" w14:textId="3D37421D" w:rsidR="00EB225F" w:rsidRDefault="00E471BB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cumail taic ris an Stiùiriche Leasachaidh </w:t>
      </w:r>
      <w:r w:rsidR="005311C8">
        <w:rPr>
          <w:rFonts w:ascii="Calibri Light" w:hAnsi="Calibri Light" w:cs="Calibri Light"/>
          <w:sz w:val="22"/>
          <w:szCs w:val="22"/>
        </w:rPr>
        <w:t xml:space="preserve">leis a h-uile pròiseact </w:t>
      </w:r>
      <w:r w:rsidR="00655FA3">
        <w:rPr>
          <w:rFonts w:ascii="Calibri Light" w:hAnsi="Calibri Light" w:cs="Calibri Light"/>
          <w:sz w:val="22"/>
          <w:szCs w:val="22"/>
        </w:rPr>
        <w:t xml:space="preserve">mòr air </w:t>
      </w:r>
      <w:r w:rsidR="005311C8">
        <w:rPr>
          <w:rFonts w:ascii="Calibri Light" w:hAnsi="Calibri Light" w:cs="Calibri Light"/>
          <w:sz w:val="22"/>
          <w:szCs w:val="22"/>
        </w:rPr>
        <w:t xml:space="preserve">leasachadh calpa. </w:t>
      </w:r>
    </w:p>
    <w:p w14:paraId="42A1C748" w14:textId="77777777" w:rsidR="00EB225F" w:rsidRDefault="00EB225F" w:rsidP="00EB225F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5366E3E8" w14:textId="2DDD5382" w:rsidR="00EB225F" w:rsidRDefault="00655FA3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</w:t>
      </w:r>
      <w:r w:rsidR="00E9005A">
        <w:rPr>
          <w:rFonts w:ascii="Calibri Light" w:hAnsi="Calibri Light" w:cs="Calibri Light"/>
          <w:sz w:val="22"/>
          <w:szCs w:val="22"/>
        </w:rPr>
        <w:t>cumail</w:t>
      </w:r>
      <w:r>
        <w:rPr>
          <w:rFonts w:ascii="Calibri Light" w:hAnsi="Calibri Light" w:cs="Calibri Light"/>
          <w:sz w:val="22"/>
          <w:szCs w:val="22"/>
        </w:rPr>
        <w:t xml:space="preserve"> conaltradh </w:t>
      </w:r>
      <w:r w:rsidR="00E9005A">
        <w:rPr>
          <w:rFonts w:ascii="Calibri Light" w:hAnsi="Calibri Light" w:cs="Calibri Light"/>
          <w:sz w:val="22"/>
          <w:szCs w:val="22"/>
        </w:rPr>
        <w:t xml:space="preserve">leis </w:t>
      </w:r>
      <w:r w:rsidR="00826127">
        <w:rPr>
          <w:rFonts w:ascii="Calibri Light" w:hAnsi="Calibri Light" w:cs="Calibri Light"/>
          <w:sz w:val="22"/>
          <w:szCs w:val="22"/>
        </w:rPr>
        <w:t>na</w:t>
      </w:r>
      <w:r w:rsidR="00E9005A">
        <w:rPr>
          <w:rFonts w:ascii="Calibri Light" w:hAnsi="Calibri Light" w:cs="Calibri Light"/>
          <w:sz w:val="22"/>
          <w:szCs w:val="22"/>
        </w:rPr>
        <w:t xml:space="preserve"> prìomh bhuidhnean ùidh air an taobh a-muigh, leithid Riaghaltas na h-Alba</w:t>
      </w:r>
      <w:r w:rsidR="004903B7">
        <w:rPr>
          <w:rFonts w:ascii="Calibri Light" w:hAnsi="Calibri Light" w:cs="Calibri Light"/>
          <w:sz w:val="22"/>
          <w:szCs w:val="22"/>
        </w:rPr>
        <w:t xml:space="preserve">, Comhairle Maoineachaidh na h-Alba </w:t>
      </w:r>
      <w:r w:rsidR="003728A7">
        <w:rPr>
          <w:rFonts w:ascii="Calibri Light" w:hAnsi="Calibri Light" w:cs="Calibri Light"/>
          <w:sz w:val="22"/>
          <w:szCs w:val="22"/>
        </w:rPr>
        <w:t>agus Iomairt na Gàidhealtachd ’s nan Eilean.</w:t>
      </w:r>
    </w:p>
    <w:p w14:paraId="2D421173" w14:textId="77777777" w:rsidR="005A03EC" w:rsidRDefault="005A03EC" w:rsidP="005A03EC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5AA43E45" w14:textId="0EA8E641" w:rsidR="005A03EC" w:rsidRDefault="003728A7" w:rsidP="00EB225F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riochdachadh na Colaiste air </w:t>
      </w:r>
      <w:r w:rsidR="00D22CE6">
        <w:rPr>
          <w:rFonts w:ascii="Calibri Light" w:hAnsi="Calibri Light" w:cs="Calibri Light"/>
          <w:sz w:val="22"/>
          <w:szCs w:val="22"/>
        </w:rPr>
        <w:t xml:space="preserve">cùisean nan Oighreachdan </w:t>
      </w:r>
      <w:r w:rsidR="00531DCE">
        <w:rPr>
          <w:rFonts w:ascii="Calibri Light" w:hAnsi="Calibri Light" w:cs="Calibri Light"/>
          <w:sz w:val="22"/>
          <w:szCs w:val="22"/>
        </w:rPr>
        <w:t>do na buidhnean ùidh gu lèir.</w:t>
      </w:r>
    </w:p>
    <w:p w14:paraId="69F5C092" w14:textId="77777777" w:rsidR="005A03EC" w:rsidRDefault="005A03EC" w:rsidP="005A03EC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13E98346" w14:textId="1759F6C8" w:rsidR="00EB225F" w:rsidRDefault="00531DCE" w:rsidP="005A03EC">
      <w:pPr>
        <w:numPr>
          <w:ilvl w:val="0"/>
          <w:numId w:val="17"/>
        </w:numPr>
        <w:spacing w:before="20" w:after="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A’ làimhseachadh </w:t>
      </w:r>
      <w:r w:rsidR="008D3730">
        <w:rPr>
          <w:rFonts w:ascii="Calibri Light" w:hAnsi="Calibri Light" w:cs="Calibri Light"/>
          <w:sz w:val="22"/>
          <w:szCs w:val="22"/>
        </w:rPr>
        <w:t xml:space="preserve">chùmhnantan </w:t>
      </w:r>
      <w:r w:rsidR="002572B6">
        <w:rPr>
          <w:rFonts w:ascii="Calibri Light" w:hAnsi="Calibri Light" w:cs="Calibri Light"/>
          <w:sz w:val="22"/>
          <w:szCs w:val="22"/>
        </w:rPr>
        <w:t>màil</w:t>
      </w:r>
      <w:r w:rsidR="008D3730">
        <w:rPr>
          <w:rFonts w:ascii="Calibri Light" w:hAnsi="Calibri Light" w:cs="Calibri Light"/>
          <w:sz w:val="22"/>
          <w:szCs w:val="22"/>
        </w:rPr>
        <w:t xml:space="preserve"> na Colaiste ann am Fàs agus pàirtean eile de </w:t>
      </w:r>
      <w:r w:rsidR="009D6E38">
        <w:rPr>
          <w:rFonts w:ascii="Calibri Light" w:hAnsi="Calibri Light" w:cs="Calibri Light"/>
          <w:sz w:val="22"/>
          <w:szCs w:val="22"/>
        </w:rPr>
        <w:t>dh’</w:t>
      </w:r>
      <w:r w:rsidR="008D3730">
        <w:rPr>
          <w:rFonts w:ascii="Calibri Light" w:hAnsi="Calibri Light" w:cs="Calibri Light"/>
          <w:sz w:val="22"/>
          <w:szCs w:val="22"/>
        </w:rPr>
        <w:t xml:space="preserve">oighreachd thogte </w:t>
      </w:r>
      <w:r w:rsidR="00D90B25">
        <w:rPr>
          <w:rFonts w:ascii="Calibri Light" w:hAnsi="Calibri Light" w:cs="Calibri Light"/>
          <w:sz w:val="22"/>
          <w:szCs w:val="22"/>
        </w:rPr>
        <w:t>na Colaiste.</w:t>
      </w:r>
    </w:p>
    <w:p w14:paraId="005DCCEE" w14:textId="77777777" w:rsidR="005A03EC" w:rsidRDefault="005A03EC" w:rsidP="005A03EC">
      <w:pPr>
        <w:pStyle w:val="ListParagraph"/>
        <w:rPr>
          <w:rFonts w:ascii="Calibri Light" w:hAnsi="Calibri Light" w:cs="Calibri Light"/>
          <w:sz w:val="22"/>
          <w:szCs w:val="22"/>
        </w:rPr>
      </w:pPr>
    </w:p>
    <w:p w14:paraId="298B784A" w14:textId="77777777" w:rsidR="000D28DB" w:rsidRPr="00B24B9A" w:rsidRDefault="000D28DB" w:rsidP="00265BF8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</w:p>
    <w:p w14:paraId="669280B4" w14:textId="0743EB0B" w:rsidR="00265BF8" w:rsidRPr="00B24B9A" w:rsidRDefault="009B4F5C" w:rsidP="00265BF8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  <w:r>
        <w:rPr>
          <w:rFonts w:ascii="Calibri Light" w:hAnsi="Calibri Light" w:cs="Calibri Light"/>
          <w:b/>
          <w:bCs/>
          <w:color w:val="0070C0"/>
          <w:sz w:val="22"/>
          <w:szCs w:val="22"/>
        </w:rPr>
        <w:t>Sònrachadh pearsa</w:t>
      </w:r>
    </w:p>
    <w:p w14:paraId="1D606F1B" w14:textId="77777777" w:rsidR="00B24B9A" w:rsidRPr="00B24B9A" w:rsidRDefault="00B24B9A" w:rsidP="00265BF8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4113"/>
        <w:gridCol w:w="3402"/>
      </w:tblGrid>
      <w:tr w:rsidR="00A03883" w:rsidRPr="00B24B9A" w14:paraId="0C0DF423" w14:textId="77777777" w:rsidTr="00A03883">
        <w:tc>
          <w:tcPr>
            <w:tcW w:w="2091" w:type="dxa"/>
            <w:shd w:val="clear" w:color="auto" w:fill="auto"/>
          </w:tcPr>
          <w:p w14:paraId="17932000" w14:textId="77777777" w:rsidR="00A03883" w:rsidRPr="00B24B9A" w:rsidRDefault="00A03883" w:rsidP="00EF6EA1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113" w:type="dxa"/>
            <w:shd w:val="clear" w:color="auto" w:fill="auto"/>
          </w:tcPr>
          <w:p w14:paraId="023F5487" w14:textId="1BA37113" w:rsidR="00A03883" w:rsidRPr="00B24B9A" w:rsidRDefault="009B4F5C" w:rsidP="00EF6EA1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Riatanach</w:t>
            </w:r>
          </w:p>
        </w:tc>
        <w:tc>
          <w:tcPr>
            <w:tcW w:w="3402" w:type="dxa"/>
          </w:tcPr>
          <w:p w14:paraId="529A7F2E" w14:textId="56ABEC4E" w:rsidR="00A03883" w:rsidRPr="00B24B9A" w:rsidRDefault="009B4F5C" w:rsidP="00EF6EA1">
            <w:pPr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Na bhuannachd</w:t>
            </w:r>
          </w:p>
        </w:tc>
      </w:tr>
      <w:tr w:rsidR="00A03883" w:rsidRPr="00B24B9A" w14:paraId="68A5477D" w14:textId="77777777" w:rsidTr="00A03883">
        <w:tc>
          <w:tcPr>
            <w:tcW w:w="2091" w:type="dxa"/>
            <w:shd w:val="clear" w:color="auto" w:fill="auto"/>
          </w:tcPr>
          <w:p w14:paraId="0E5BA6D4" w14:textId="27CE0F25" w:rsidR="00A03883" w:rsidRPr="00B24B9A" w:rsidRDefault="00FE5868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Teisteanasan is trèanadh</w:t>
            </w:r>
            <w:r w:rsidR="009B4F5C">
              <w:rPr>
                <w:rFonts w:ascii="Calibri Light" w:hAnsi="Calibri Light" w:cs="Calibri Light"/>
                <w:sz w:val="22"/>
                <w:szCs w:val="22"/>
              </w:rPr>
              <w:t xml:space="preserve"> proifeiseanta no dreuchdail </w:t>
            </w:r>
          </w:p>
        </w:tc>
        <w:tc>
          <w:tcPr>
            <w:tcW w:w="4113" w:type="dxa"/>
            <w:shd w:val="clear" w:color="auto" w:fill="auto"/>
          </w:tcPr>
          <w:p w14:paraId="6D1BCAC3" w14:textId="6593C364" w:rsidR="00A03883" w:rsidRPr="00B24B9A" w:rsidRDefault="00C74E9F" w:rsidP="00EF6EA1">
            <w:pPr>
              <w:ind w:left="175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Teisteanas proifeiseanta iomchaidh </w:t>
            </w:r>
            <w:r w:rsidR="000D2B97">
              <w:rPr>
                <w:rFonts w:ascii="Calibri Light" w:hAnsi="Calibri Light" w:cs="Calibri Light"/>
                <w:sz w:val="22"/>
                <w:szCs w:val="22"/>
              </w:rPr>
              <w:t>ann an stiùireadh thog</w:t>
            </w:r>
            <w:r w:rsidR="00635BE5">
              <w:rPr>
                <w:rFonts w:ascii="Calibri Light" w:hAnsi="Calibri Light" w:cs="Calibri Light"/>
                <w:sz w:val="22"/>
                <w:szCs w:val="22"/>
              </w:rPr>
              <w:t>a</w:t>
            </w:r>
            <w:r w:rsidR="000D2B97">
              <w:rPr>
                <w:rFonts w:ascii="Calibri Light" w:hAnsi="Calibri Light" w:cs="Calibri Light"/>
                <w:sz w:val="22"/>
                <w:szCs w:val="22"/>
              </w:rPr>
              <w:t>laichean</w:t>
            </w:r>
            <w:r w:rsidR="00D23772">
              <w:rPr>
                <w:rFonts w:ascii="Calibri Light" w:hAnsi="Calibri Light" w:cs="Calibri Light"/>
                <w:sz w:val="22"/>
                <w:szCs w:val="22"/>
              </w:rPr>
              <w:t xml:space="preserve"> no oighreachdan no </w:t>
            </w:r>
            <w:r w:rsidR="003F25AE">
              <w:rPr>
                <w:rFonts w:ascii="Calibri Light" w:hAnsi="Calibri Light" w:cs="Calibri Light"/>
                <w:sz w:val="22"/>
                <w:szCs w:val="22"/>
              </w:rPr>
              <w:t xml:space="preserve">eòlas-obrach </w:t>
            </w:r>
            <w:r w:rsidR="002473C2">
              <w:rPr>
                <w:rFonts w:ascii="Calibri Light" w:hAnsi="Calibri Light" w:cs="Calibri Light"/>
                <w:sz w:val="22"/>
                <w:szCs w:val="22"/>
              </w:rPr>
              <w:t>co-ionan</w:t>
            </w:r>
            <w:r w:rsidR="000F6B49">
              <w:rPr>
                <w:rFonts w:ascii="Calibri Light" w:hAnsi="Calibri Light" w:cs="Calibri Light"/>
                <w:sz w:val="22"/>
                <w:szCs w:val="22"/>
              </w:rPr>
              <w:t>n</w:t>
            </w:r>
          </w:p>
        </w:tc>
        <w:tc>
          <w:tcPr>
            <w:tcW w:w="3402" w:type="dxa"/>
          </w:tcPr>
          <w:p w14:paraId="5E3E7A12" w14:textId="5120E13D" w:rsidR="00A03883" w:rsidRDefault="000C08B9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Teisteanas aithnichte ann an Stiùireadh Slàinte is Sàbhailteachd</w:t>
            </w:r>
          </w:p>
          <w:p w14:paraId="1DDDFFA6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03883" w:rsidRPr="00B24B9A" w14:paraId="2D734439" w14:textId="77777777" w:rsidTr="00A03883">
        <w:tc>
          <w:tcPr>
            <w:tcW w:w="2091" w:type="dxa"/>
            <w:shd w:val="clear" w:color="auto" w:fill="auto"/>
          </w:tcPr>
          <w:p w14:paraId="27B46B7D" w14:textId="04BC3141" w:rsidR="00A03883" w:rsidRPr="00B24B9A" w:rsidRDefault="00FE5868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Eòlas</w:t>
            </w:r>
          </w:p>
        </w:tc>
        <w:tc>
          <w:tcPr>
            <w:tcW w:w="4113" w:type="dxa"/>
            <w:shd w:val="clear" w:color="auto" w:fill="auto"/>
          </w:tcPr>
          <w:p w14:paraId="6D78BF10" w14:textId="6D22EADC" w:rsidR="000F6B49" w:rsidRDefault="00891720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Eòlas mionaideach air laghan a bheir </w:t>
            </w:r>
            <w:r w:rsidR="00F158EF">
              <w:rPr>
                <w:rFonts w:ascii="Calibri Light" w:hAnsi="Calibri Light" w:cs="Calibri Light"/>
                <w:sz w:val="22"/>
                <w:szCs w:val="22"/>
              </w:rPr>
              <w:t>buaidh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air togalaichean is oighreachdan</w:t>
            </w:r>
            <w:r w:rsidR="001043E1">
              <w:rPr>
                <w:rFonts w:ascii="Calibri Light" w:hAnsi="Calibri Light" w:cs="Calibri Light"/>
                <w:sz w:val="22"/>
                <w:szCs w:val="22"/>
              </w:rPr>
              <w:t>, gu h-àraid sàbhailteachd teine, slàinte is sàbhailteachd, gèilleadh is riaghailtean thogalaichean</w:t>
            </w:r>
          </w:p>
          <w:p w14:paraId="5A856AB9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B5C1B44" w14:textId="7534BEE1" w:rsidR="00A03883" w:rsidRDefault="001043E1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Eòlas air pròiseasan sgrùdadh chunnartan</w:t>
            </w:r>
          </w:p>
        </w:tc>
        <w:tc>
          <w:tcPr>
            <w:tcW w:w="3402" w:type="dxa"/>
          </w:tcPr>
          <w:p w14:paraId="278ED44D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03883" w:rsidRPr="00B24B9A" w14:paraId="361C9BCD" w14:textId="77777777" w:rsidTr="00A03883">
        <w:tc>
          <w:tcPr>
            <w:tcW w:w="2091" w:type="dxa"/>
            <w:shd w:val="clear" w:color="auto" w:fill="auto"/>
          </w:tcPr>
          <w:p w14:paraId="3A0D05AA" w14:textId="376695E2" w:rsidR="00A03883" w:rsidRPr="00B24B9A" w:rsidRDefault="00FE5868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Sgilean</w:t>
            </w:r>
          </w:p>
          <w:p w14:paraId="209F2520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45FF25A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FE1233D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B11AC02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000A231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113" w:type="dxa"/>
            <w:shd w:val="clear" w:color="auto" w:fill="auto"/>
          </w:tcPr>
          <w:p w14:paraId="235B06FF" w14:textId="0BC389D6" w:rsidR="00A03883" w:rsidRDefault="005D2B32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Dòigh cheannardais a </w:t>
            </w:r>
            <w:r w:rsidR="005E7E27">
              <w:rPr>
                <w:rFonts w:ascii="Calibri Light" w:hAnsi="Calibri Light" w:cs="Calibri Light"/>
                <w:sz w:val="22"/>
                <w:szCs w:val="22"/>
              </w:rPr>
              <w:t>tha fosgailte agus com-pàirteach</w:t>
            </w:r>
          </w:p>
          <w:p w14:paraId="76282C44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E371F6A" w14:textId="28682FCD" w:rsidR="00A03883" w:rsidRDefault="00FD64D5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Deagh sgilean sgiobachd agus eòlas </w:t>
            </w:r>
            <w:r w:rsidR="00B8593D">
              <w:rPr>
                <w:rFonts w:ascii="Calibri Light" w:hAnsi="Calibri Light" w:cs="Calibri Light"/>
                <w:sz w:val="22"/>
                <w:szCs w:val="22"/>
              </w:rPr>
              <w:t>air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stiùireadh is leasachadh sgiobannan </w:t>
            </w:r>
          </w:p>
          <w:p w14:paraId="23BD294F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AE682A8" w14:textId="272EEF02" w:rsidR="00A03883" w:rsidRDefault="00FD64D5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Comas a</w:t>
            </w:r>
            <w:r w:rsidR="0003007C">
              <w:rPr>
                <w:rFonts w:ascii="Calibri Light" w:hAnsi="Calibri Light" w:cs="Calibri Light"/>
                <w:sz w:val="22"/>
                <w:szCs w:val="22"/>
              </w:rPr>
              <w:t>ir conaltradh soilleir is èifeachdach</w:t>
            </w:r>
            <w:r w:rsidR="00D12BA3">
              <w:rPr>
                <w:rFonts w:ascii="Calibri Light" w:hAnsi="Calibri Light" w:cs="Calibri Light"/>
                <w:sz w:val="22"/>
                <w:szCs w:val="22"/>
              </w:rPr>
              <w:t>,</w:t>
            </w:r>
            <w:r w:rsidR="0003007C">
              <w:rPr>
                <w:rFonts w:ascii="Calibri Light" w:hAnsi="Calibri Light" w:cs="Calibri Light"/>
                <w:sz w:val="22"/>
                <w:szCs w:val="22"/>
              </w:rPr>
              <w:t xml:space="preserve"> an dà chuid labhairteach is sgrìobhte</w:t>
            </w:r>
            <w:r w:rsidR="00D12BA3">
              <w:rPr>
                <w:rFonts w:ascii="Calibri Light" w:hAnsi="Calibri Light" w:cs="Calibri Light"/>
                <w:sz w:val="22"/>
                <w:szCs w:val="22"/>
              </w:rPr>
              <w:t>,</w:t>
            </w:r>
            <w:r w:rsidR="0003007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F4324A">
              <w:rPr>
                <w:rFonts w:ascii="Calibri Light" w:hAnsi="Calibri Light" w:cs="Calibri Light"/>
                <w:sz w:val="22"/>
                <w:szCs w:val="22"/>
              </w:rPr>
              <w:t>le measgachadh de dhaoine aig a h-uile ìre</w:t>
            </w:r>
          </w:p>
          <w:p w14:paraId="682F4165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7EC9BC6" w14:textId="532DC263" w:rsidR="00A03883" w:rsidRDefault="00B526CA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Comas air </w:t>
            </w:r>
            <w:r w:rsidR="003B443B">
              <w:rPr>
                <w:rFonts w:ascii="Calibri Light" w:hAnsi="Calibri Light" w:cs="Calibri Light"/>
                <w:sz w:val="22"/>
                <w:szCs w:val="22"/>
              </w:rPr>
              <w:t>buaidh a thoirt air agus obrachadh ann an suidheachadh com-pàirteach</w:t>
            </w:r>
            <w:r w:rsidR="001E0FD9">
              <w:rPr>
                <w:rFonts w:ascii="Calibri Light" w:hAnsi="Calibri Light" w:cs="Calibri Light"/>
                <w:sz w:val="22"/>
                <w:szCs w:val="22"/>
              </w:rPr>
              <w:t xml:space="preserve"> le iomadh luchd-ùidh</w:t>
            </w:r>
          </w:p>
          <w:p w14:paraId="4B210433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CAAE960" w14:textId="20559041" w:rsidR="00A03883" w:rsidRPr="00B24B9A" w:rsidRDefault="001E0FD9" w:rsidP="003A5FA5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Sgilean làidir ann an ionmhas is buidseatan </w:t>
            </w:r>
            <w:r w:rsidR="0001463E">
              <w:rPr>
                <w:rFonts w:ascii="Calibri Light" w:hAnsi="Calibri Light" w:cs="Calibri Light"/>
                <w:sz w:val="22"/>
                <w:szCs w:val="22"/>
              </w:rPr>
              <w:t xml:space="preserve">agus eòlas dearbhte air ceannachd is dearbhadh luach-an-airgid </w:t>
            </w:r>
          </w:p>
        </w:tc>
        <w:tc>
          <w:tcPr>
            <w:tcW w:w="3402" w:type="dxa"/>
          </w:tcPr>
          <w:p w14:paraId="53C7E157" w14:textId="4E93EDF3" w:rsidR="00A03883" w:rsidRPr="00B24B9A" w:rsidRDefault="0001463E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lastRenderedPageBreak/>
              <w:t>Neach-labhairt Gàidhlig no de</w:t>
            </w:r>
            <w:r w:rsidR="00AD365F">
              <w:rPr>
                <w:rFonts w:ascii="Calibri Light" w:hAnsi="Calibri Light" w:cs="Calibri Light"/>
                <w:sz w:val="22"/>
                <w:szCs w:val="22"/>
              </w:rPr>
              <w:t>òin airson a h-ionnsachadh</w:t>
            </w:r>
          </w:p>
        </w:tc>
      </w:tr>
      <w:tr w:rsidR="00A03883" w:rsidRPr="00B24B9A" w14:paraId="555C782A" w14:textId="77777777" w:rsidTr="00A03883">
        <w:tc>
          <w:tcPr>
            <w:tcW w:w="2091" w:type="dxa"/>
            <w:shd w:val="clear" w:color="auto" w:fill="auto"/>
          </w:tcPr>
          <w:p w14:paraId="0291CF1C" w14:textId="7AAB127E" w:rsidR="00A03883" w:rsidRPr="00B24B9A" w:rsidRDefault="00FE5868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Eòlas-obrach</w:t>
            </w:r>
          </w:p>
        </w:tc>
        <w:tc>
          <w:tcPr>
            <w:tcW w:w="4113" w:type="dxa"/>
            <w:shd w:val="clear" w:color="auto" w:fill="auto"/>
          </w:tcPr>
          <w:p w14:paraId="2EC30B29" w14:textId="4F228599" w:rsidR="00A03883" w:rsidRDefault="00060A36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Eòlas air </w:t>
            </w:r>
            <w:r w:rsidR="004A106F">
              <w:rPr>
                <w:rFonts w:ascii="Calibri Light" w:hAnsi="Calibri Light" w:cs="Calibri Light"/>
                <w:sz w:val="22"/>
                <w:szCs w:val="22"/>
              </w:rPr>
              <w:t>obair ann an dreuchd stiùiridh</w:t>
            </w:r>
            <w:r w:rsidR="00493045">
              <w:rPr>
                <w:rFonts w:ascii="Calibri Light" w:hAnsi="Calibri Light" w:cs="Calibri Light"/>
                <w:sz w:val="22"/>
                <w:szCs w:val="22"/>
              </w:rPr>
              <w:t xml:space="preserve"> àrd</w:t>
            </w:r>
          </w:p>
          <w:p w14:paraId="0B900143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E8D17E5" w14:textId="4D5C13A7" w:rsidR="00A03883" w:rsidRDefault="00BE24C5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Eòlas air </w:t>
            </w:r>
            <w:r w:rsidR="00BB5607">
              <w:rPr>
                <w:rFonts w:ascii="Calibri Light" w:hAnsi="Calibri Light" w:cs="Calibri Light"/>
                <w:sz w:val="22"/>
                <w:szCs w:val="22"/>
              </w:rPr>
              <w:t xml:space="preserve">stiùireadh </w:t>
            </w:r>
            <w:r w:rsidR="000300CB">
              <w:rPr>
                <w:rFonts w:ascii="Calibri Light" w:hAnsi="Calibri Light" w:cs="Calibri Light"/>
                <w:sz w:val="22"/>
                <w:szCs w:val="22"/>
              </w:rPr>
              <w:t>o</w:t>
            </w:r>
            <w:r w:rsidR="00BB5607">
              <w:rPr>
                <w:rFonts w:ascii="Calibri Light" w:hAnsi="Calibri Light" w:cs="Calibri Light"/>
                <w:sz w:val="22"/>
                <w:szCs w:val="22"/>
              </w:rPr>
              <w:t>ighreachdan aig ìre àrd</w:t>
            </w:r>
          </w:p>
          <w:p w14:paraId="75DA7AA3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5869FF9" w14:textId="45C36516" w:rsidR="00BB5607" w:rsidRDefault="00B438A0" w:rsidP="003A5FA5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Eòlas dearbhte air stiùireadh phròiseactan togail is phrògraman glèidhidh </w:t>
            </w:r>
          </w:p>
          <w:p w14:paraId="6184D1EC" w14:textId="77777777" w:rsidR="003A5FA5" w:rsidRDefault="003A5FA5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F763AAD" w14:textId="343EFEF7" w:rsidR="00A03883" w:rsidRDefault="00322815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Eòlas air stiùireadh is </w:t>
            </w:r>
            <w:r w:rsidR="005F03A4">
              <w:rPr>
                <w:rFonts w:ascii="Calibri Light" w:hAnsi="Calibri Light" w:cs="Calibri Light"/>
                <w:sz w:val="22"/>
                <w:szCs w:val="22"/>
              </w:rPr>
              <w:t xml:space="preserve">làimhseachadh bhuidseatan </w:t>
            </w:r>
            <w:r w:rsidR="007B6298">
              <w:rPr>
                <w:rFonts w:ascii="Calibri Light" w:hAnsi="Calibri Light" w:cs="Calibri Light"/>
                <w:sz w:val="22"/>
                <w:szCs w:val="22"/>
              </w:rPr>
              <w:t xml:space="preserve">cho math ri tuigse air lìbhrigeadh phrògraman </w:t>
            </w:r>
            <w:r w:rsidR="00881A59">
              <w:rPr>
                <w:rFonts w:ascii="Calibri Light" w:hAnsi="Calibri Light" w:cs="Calibri Light"/>
                <w:sz w:val="22"/>
                <w:szCs w:val="22"/>
              </w:rPr>
              <w:t>glèidhidh is corporra</w:t>
            </w:r>
          </w:p>
          <w:p w14:paraId="35B5E6ED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E68D10A" w14:textId="4424AE62" w:rsidR="00A03883" w:rsidRDefault="00881A59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Eòlas air </w:t>
            </w:r>
            <w:r w:rsidR="0034046B">
              <w:rPr>
                <w:rFonts w:ascii="Calibri Light" w:hAnsi="Calibri Light" w:cs="Calibri Light"/>
                <w:sz w:val="22"/>
                <w:szCs w:val="22"/>
              </w:rPr>
              <w:t xml:space="preserve">planadh, aithriseadh </w:t>
            </w:r>
            <w:r w:rsidR="001E7D2A">
              <w:rPr>
                <w:rFonts w:ascii="Calibri Light" w:hAnsi="Calibri Light" w:cs="Calibri Light"/>
                <w:sz w:val="22"/>
                <w:szCs w:val="22"/>
              </w:rPr>
              <w:t>is taisbeanadh aig ìre stiùiridh àrd</w:t>
            </w:r>
          </w:p>
          <w:p w14:paraId="3628364A" w14:textId="77777777" w:rsidR="00A03883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FB77D90" w14:textId="77777777" w:rsidR="00A03883" w:rsidRPr="00B24B9A" w:rsidRDefault="00A03883" w:rsidP="00EF6EA1">
            <w:pPr>
              <w:ind w:left="178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D58DE7E" w14:textId="77777777" w:rsidR="00A03883" w:rsidRPr="00B24B9A" w:rsidRDefault="00A03883" w:rsidP="00EF6EA1">
            <w:pPr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577ACEC7" w14:textId="77777777" w:rsidR="00B24B9A" w:rsidRPr="00B24B9A" w:rsidRDefault="00B24B9A" w:rsidP="00265BF8">
      <w:pPr>
        <w:rPr>
          <w:rFonts w:ascii="Calibri Light" w:hAnsi="Calibri Light" w:cs="Calibri Light"/>
          <w:b/>
          <w:bCs/>
          <w:color w:val="0070C0"/>
          <w:sz w:val="22"/>
          <w:szCs w:val="22"/>
        </w:rPr>
      </w:pPr>
    </w:p>
    <w:p w14:paraId="1D5B9B3C" w14:textId="77777777" w:rsidR="00FD095A" w:rsidRPr="00B24B9A" w:rsidRDefault="00FD095A" w:rsidP="00FD095A">
      <w:pPr>
        <w:autoSpaceDE/>
        <w:autoSpaceDN/>
        <w:jc w:val="left"/>
        <w:rPr>
          <w:rFonts w:ascii="Calibri Light" w:hAnsi="Calibri Light" w:cs="Calibri Light"/>
          <w:b/>
          <w:sz w:val="22"/>
          <w:szCs w:val="22"/>
        </w:rPr>
      </w:pPr>
    </w:p>
    <w:p w14:paraId="4487B6C0" w14:textId="77777777" w:rsidR="00E1522E" w:rsidRPr="00CA3393" w:rsidRDefault="00E1522E" w:rsidP="00E1522E">
      <w:pPr>
        <w:rPr>
          <w:rFonts w:ascii="Calibri Light" w:hAnsi="Calibri Light" w:cs="Calibri Light"/>
          <w:b/>
          <w:bCs/>
          <w:sz w:val="22"/>
          <w:szCs w:val="22"/>
        </w:rPr>
      </w:pPr>
      <w:r>
        <w:rPr>
          <w:rFonts w:ascii="Calibri Light" w:hAnsi="Calibri Light" w:cs="Calibri Light"/>
          <w:b/>
          <w:bCs/>
          <w:sz w:val="22"/>
          <w:szCs w:val="22"/>
        </w:rPr>
        <w:t>Uairean-obrach san t-seachdain</w:t>
      </w:r>
    </w:p>
    <w:p w14:paraId="257AC7EE" w14:textId="77777777" w:rsidR="00E1522E" w:rsidRPr="00CA3393" w:rsidRDefault="00E1522E" w:rsidP="00E1522E">
      <w:pPr>
        <w:jc w:val="left"/>
        <w:rPr>
          <w:rFonts w:ascii="Calibri Light" w:hAnsi="Calibri Light" w:cs="Calibri Light"/>
          <w:sz w:val="22"/>
          <w:szCs w:val="22"/>
        </w:rPr>
      </w:pPr>
      <w:r w:rsidRPr="00CA3393">
        <w:rPr>
          <w:rFonts w:ascii="Calibri Light" w:hAnsi="Calibri Light" w:cs="Calibri Light"/>
          <w:sz w:val="22"/>
          <w:szCs w:val="22"/>
        </w:rPr>
        <w:t xml:space="preserve">35 </w:t>
      </w:r>
      <w:r>
        <w:rPr>
          <w:rFonts w:ascii="Calibri Light" w:hAnsi="Calibri Light" w:cs="Calibri Light"/>
          <w:sz w:val="22"/>
          <w:szCs w:val="22"/>
        </w:rPr>
        <w:t>uairean gach seachdain</w:t>
      </w:r>
      <w:r w:rsidRPr="00CA3393">
        <w:rPr>
          <w:rFonts w:ascii="Calibri Light" w:hAnsi="Calibri Light" w:cs="Calibri Light"/>
          <w:sz w:val="22"/>
          <w:szCs w:val="22"/>
        </w:rPr>
        <w:t>.</w:t>
      </w:r>
    </w:p>
    <w:p w14:paraId="11844A32" w14:textId="77777777" w:rsidR="00DD7DCB" w:rsidRPr="00B24B9A" w:rsidRDefault="00DD7DCB" w:rsidP="00DD7DCB">
      <w:pPr>
        <w:jc w:val="left"/>
        <w:rPr>
          <w:rFonts w:ascii="Calibri Light" w:hAnsi="Calibri Light" w:cs="Calibri Light"/>
          <w:sz w:val="22"/>
          <w:szCs w:val="22"/>
        </w:rPr>
      </w:pPr>
    </w:p>
    <w:p w14:paraId="297192DC" w14:textId="77777777" w:rsidR="007515E7" w:rsidRPr="00CA3393" w:rsidRDefault="007515E7" w:rsidP="007515E7">
      <w:pPr>
        <w:jc w:val="left"/>
        <w:rPr>
          <w:rFonts w:ascii="Calibri Light" w:hAnsi="Calibri Light" w:cs="Calibri Light"/>
          <w:b/>
          <w:bCs/>
          <w:sz w:val="22"/>
          <w:szCs w:val="22"/>
        </w:rPr>
      </w:pPr>
      <w:r>
        <w:rPr>
          <w:rFonts w:ascii="Calibri Light" w:hAnsi="Calibri Light" w:cs="Calibri Light"/>
          <w:b/>
          <w:bCs/>
          <w:sz w:val="22"/>
          <w:szCs w:val="22"/>
        </w:rPr>
        <w:t>Làithean-saora bliadhnail</w:t>
      </w:r>
    </w:p>
    <w:p w14:paraId="1191FFA5" w14:textId="338D01AE" w:rsidR="00DD7DCB" w:rsidRPr="00B24B9A" w:rsidRDefault="007515E7" w:rsidP="00DD7DCB">
      <w:pPr>
        <w:jc w:val="left"/>
        <w:rPr>
          <w:rFonts w:ascii="Calibri Light" w:hAnsi="Calibri Light" w:cs="Calibri Light"/>
          <w:sz w:val="22"/>
          <w:szCs w:val="22"/>
        </w:rPr>
      </w:pPr>
      <w:r w:rsidRPr="00CA3393">
        <w:rPr>
          <w:rFonts w:ascii="Calibri Light" w:hAnsi="Calibri Light" w:cs="Calibri Light"/>
          <w:sz w:val="22"/>
          <w:szCs w:val="22"/>
        </w:rPr>
        <w:t xml:space="preserve">35 </w:t>
      </w:r>
      <w:r>
        <w:rPr>
          <w:rFonts w:ascii="Calibri Light" w:hAnsi="Calibri Light" w:cs="Calibri Light"/>
          <w:sz w:val="22"/>
          <w:szCs w:val="22"/>
        </w:rPr>
        <w:t xml:space="preserve">làithean agus làithean-saora poblach nam measg </w:t>
      </w:r>
      <w:r w:rsidR="00DD7DCB" w:rsidRPr="00B24B9A">
        <w:rPr>
          <w:rFonts w:ascii="Calibri Light" w:hAnsi="Calibri Light" w:cs="Calibri Light"/>
          <w:sz w:val="22"/>
          <w:szCs w:val="22"/>
        </w:rPr>
        <w:t>(</w:t>
      </w:r>
      <w:r w:rsidR="00385A1F">
        <w:rPr>
          <w:rFonts w:ascii="Calibri Light" w:hAnsi="Calibri Light" w:cs="Calibri Light"/>
          <w:sz w:val="22"/>
          <w:szCs w:val="22"/>
        </w:rPr>
        <w:t>agus cuid dhiubh r</w:t>
      </w:r>
      <w:r w:rsidR="00EF757D">
        <w:rPr>
          <w:rFonts w:ascii="Calibri Light" w:hAnsi="Calibri Light" w:cs="Calibri Light"/>
          <w:sz w:val="22"/>
          <w:szCs w:val="22"/>
        </w:rPr>
        <w:t>i</w:t>
      </w:r>
      <w:r w:rsidR="00385A1F">
        <w:rPr>
          <w:rFonts w:ascii="Calibri Light" w:hAnsi="Calibri Light" w:cs="Calibri Light"/>
          <w:sz w:val="22"/>
          <w:szCs w:val="22"/>
        </w:rPr>
        <w:t>n gabhail</w:t>
      </w:r>
      <w:r w:rsidR="00EF757D">
        <w:rPr>
          <w:rFonts w:ascii="Calibri Light" w:hAnsi="Calibri Light" w:cs="Calibri Light"/>
          <w:sz w:val="22"/>
          <w:szCs w:val="22"/>
        </w:rPr>
        <w:t xml:space="preserve"> aig àm na Nollaig nuair a tha a’ Cholaiste dùinte).</w:t>
      </w:r>
    </w:p>
    <w:p w14:paraId="29090D76" w14:textId="77777777" w:rsidR="00DD7DCB" w:rsidRPr="00B24B9A" w:rsidRDefault="00DD7DCB" w:rsidP="00DD7DCB">
      <w:pPr>
        <w:jc w:val="left"/>
        <w:rPr>
          <w:rFonts w:ascii="Calibri Light" w:hAnsi="Calibri Light" w:cs="Calibri Light"/>
          <w:sz w:val="22"/>
          <w:szCs w:val="22"/>
        </w:rPr>
      </w:pPr>
    </w:p>
    <w:p w14:paraId="7D0CAF0A" w14:textId="77777777" w:rsidR="00FD5860" w:rsidRPr="00CA3393" w:rsidRDefault="00FD5860" w:rsidP="00FD5860">
      <w:pPr>
        <w:jc w:val="left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b/>
          <w:bCs/>
          <w:sz w:val="22"/>
          <w:szCs w:val="22"/>
        </w:rPr>
        <w:t>Sgèile tuarastail</w:t>
      </w:r>
      <w:r w:rsidRPr="00CA3393">
        <w:rPr>
          <w:rFonts w:ascii="Calibri Light" w:hAnsi="Calibri Light" w:cs="Calibri Light"/>
          <w:b/>
          <w:bCs/>
          <w:sz w:val="22"/>
          <w:szCs w:val="22"/>
        </w:rPr>
        <w:t>:</w:t>
      </w:r>
      <w:r w:rsidRPr="00CA3393">
        <w:rPr>
          <w:rFonts w:ascii="Calibri Light" w:hAnsi="Calibri Light" w:cs="Calibri Light"/>
          <w:sz w:val="22"/>
          <w:szCs w:val="22"/>
        </w:rPr>
        <w:t xml:space="preserve"> </w:t>
      </w:r>
    </w:p>
    <w:p w14:paraId="12091935" w14:textId="0E6D98CB" w:rsidR="00DD7DCB" w:rsidRPr="00B24B9A" w:rsidRDefault="00A03883" w:rsidP="00DD7DCB">
      <w:pPr>
        <w:jc w:val="left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£45,089 - £52,806 </w:t>
      </w:r>
      <w:r w:rsidR="0015558F">
        <w:rPr>
          <w:rFonts w:ascii="Calibri Light" w:hAnsi="Calibri Light" w:cs="Calibri Light"/>
          <w:sz w:val="22"/>
          <w:szCs w:val="22"/>
        </w:rPr>
        <w:t>sa bhliadhna</w:t>
      </w:r>
      <w:r w:rsidR="00DD7DCB" w:rsidRPr="00B24B9A">
        <w:rPr>
          <w:rFonts w:ascii="Calibri Light" w:hAnsi="Calibri Light" w:cs="Calibri Light"/>
          <w:sz w:val="22"/>
          <w:szCs w:val="22"/>
        </w:rPr>
        <w:t xml:space="preserve">, </w:t>
      </w:r>
      <w:r w:rsidR="0015558F">
        <w:rPr>
          <w:rFonts w:ascii="Calibri Light" w:hAnsi="Calibri Light" w:cs="Calibri Light"/>
          <w:sz w:val="22"/>
          <w:szCs w:val="22"/>
        </w:rPr>
        <w:t>a rèir eòlais</w:t>
      </w:r>
      <w:r w:rsidR="00DD7DCB" w:rsidRPr="00B24B9A">
        <w:rPr>
          <w:rFonts w:ascii="Calibri Light" w:hAnsi="Calibri Light" w:cs="Calibri Light"/>
          <w:sz w:val="22"/>
          <w:szCs w:val="22"/>
        </w:rPr>
        <w:t xml:space="preserve">. </w:t>
      </w:r>
    </w:p>
    <w:p w14:paraId="0218C5A6" w14:textId="77777777" w:rsidR="00DD7DCB" w:rsidRPr="00B24B9A" w:rsidRDefault="00DD7DCB" w:rsidP="00DD7DCB">
      <w:pPr>
        <w:jc w:val="left"/>
        <w:rPr>
          <w:rFonts w:ascii="Calibri Light" w:hAnsi="Calibri Light" w:cs="Calibri Light"/>
          <w:sz w:val="22"/>
          <w:szCs w:val="22"/>
        </w:rPr>
      </w:pPr>
    </w:p>
    <w:p w14:paraId="52A1AB16" w14:textId="77777777" w:rsidR="00060A36" w:rsidRPr="003D7946" w:rsidRDefault="00060A36" w:rsidP="00060A36">
      <w:pPr>
        <w:jc w:val="left"/>
        <w:rPr>
          <w:rFonts w:ascii="Calibri Light" w:hAnsi="Calibri Light" w:cs="Calibri Light"/>
          <w:sz w:val="22"/>
          <w:szCs w:val="22"/>
        </w:rPr>
      </w:pPr>
      <w:r w:rsidRPr="003D7946">
        <w:rPr>
          <w:rFonts w:ascii="Calibri Light" w:hAnsi="Calibri Light" w:cs="Calibri Light"/>
          <w:sz w:val="22"/>
          <w:szCs w:val="22"/>
        </w:rPr>
        <w:t xml:space="preserve">Tha sgeama peinnsein aig a’ Cholaiste a tha fosgailte do gach neach-obrach. </w:t>
      </w:r>
    </w:p>
    <w:p w14:paraId="1F2D5FBC" w14:textId="77777777" w:rsidR="00060A36" w:rsidRPr="003D7946" w:rsidRDefault="00060A36" w:rsidP="00060A36">
      <w:pPr>
        <w:jc w:val="left"/>
        <w:rPr>
          <w:rFonts w:ascii="Calibri Light" w:hAnsi="Calibri Light" w:cs="Calibri Light"/>
          <w:sz w:val="22"/>
          <w:szCs w:val="22"/>
        </w:rPr>
      </w:pPr>
    </w:p>
    <w:p w14:paraId="2ABE62A0" w14:textId="77777777" w:rsidR="00060A36" w:rsidRPr="003D7946" w:rsidRDefault="00060A36" w:rsidP="00060A36">
      <w:pPr>
        <w:jc w:val="left"/>
        <w:rPr>
          <w:rFonts w:ascii="Calibri Light" w:hAnsi="Calibri Light" w:cs="Calibri Light"/>
          <w:sz w:val="22"/>
          <w:szCs w:val="22"/>
        </w:rPr>
      </w:pPr>
      <w:r w:rsidRPr="003D7946">
        <w:rPr>
          <w:rFonts w:ascii="Calibri Light" w:hAnsi="Calibri Light" w:cs="Calibri Light"/>
          <w:sz w:val="22"/>
          <w:szCs w:val="22"/>
        </w:rPr>
        <w:t>Gheibh gach neach-obrach measadh bliadhnail cuide ris an neach-stiùiridh aca, airson seirbheisean a chumail aig ìre àrd agus trèanadh is leasachadh pearsanta a shònrachadh.</w:t>
      </w:r>
    </w:p>
    <w:p w14:paraId="64DA57DC" w14:textId="77777777" w:rsidR="00060A36" w:rsidRPr="003D7946" w:rsidRDefault="00060A36" w:rsidP="00060A36">
      <w:pPr>
        <w:jc w:val="left"/>
        <w:rPr>
          <w:rFonts w:ascii="Calibri Light" w:hAnsi="Calibri Light" w:cs="Calibri Light"/>
          <w:sz w:val="22"/>
          <w:szCs w:val="22"/>
        </w:rPr>
      </w:pPr>
    </w:p>
    <w:p w14:paraId="2769748E" w14:textId="77777777" w:rsidR="00060A36" w:rsidRPr="00CA3393" w:rsidRDefault="00060A36" w:rsidP="00060A36">
      <w:pPr>
        <w:jc w:val="left"/>
        <w:rPr>
          <w:rFonts w:ascii="Calibri Light" w:hAnsi="Calibri Light" w:cs="Calibri Light"/>
          <w:b/>
          <w:bCs/>
          <w:sz w:val="22"/>
          <w:szCs w:val="22"/>
        </w:rPr>
      </w:pPr>
      <w:r w:rsidRPr="003D7946">
        <w:rPr>
          <w:rFonts w:ascii="Calibri Light" w:hAnsi="Calibri Light" w:cs="Calibri Light"/>
          <w:b/>
          <w:bCs/>
          <w:sz w:val="22"/>
          <w:szCs w:val="22"/>
        </w:rPr>
        <w:t xml:space="preserve">Bidh Sabhal Mòr Ostaig a’ cumail a làn thaic riut is tu ag ionnsachadh na Gàidhlig agus thèid grunn chothroman ionnsachaidh a thabhann dhut. </w:t>
      </w:r>
    </w:p>
    <w:p w14:paraId="647B007E" w14:textId="77777777" w:rsidR="00060A36" w:rsidRDefault="00060A36" w:rsidP="00DD7DCB">
      <w:pPr>
        <w:jc w:val="left"/>
        <w:rPr>
          <w:rFonts w:ascii="Calibri Light" w:hAnsi="Calibri Light" w:cs="Calibri Light"/>
          <w:sz w:val="22"/>
          <w:szCs w:val="22"/>
        </w:rPr>
      </w:pPr>
    </w:p>
    <w:sectPr w:rsidR="00060A36" w:rsidSect="00265BF8">
      <w:headerReference w:type="default" r:id="rId12"/>
      <w:pgSz w:w="11894" w:h="16834"/>
      <w:pgMar w:top="2160" w:right="1440" w:bottom="709" w:left="1440" w:header="709" w:footer="38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63218" w14:textId="77777777" w:rsidR="006732A6" w:rsidRDefault="006732A6" w:rsidP="00F96E49">
      <w:r>
        <w:separator/>
      </w:r>
    </w:p>
  </w:endnote>
  <w:endnote w:type="continuationSeparator" w:id="0">
    <w:p w14:paraId="10CAE77C" w14:textId="77777777" w:rsidR="006732A6" w:rsidRDefault="006732A6" w:rsidP="00F96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8D5C8" w14:textId="77777777" w:rsidR="006732A6" w:rsidRDefault="006732A6" w:rsidP="00F96E49">
      <w:r>
        <w:separator/>
      </w:r>
    </w:p>
  </w:footnote>
  <w:footnote w:type="continuationSeparator" w:id="0">
    <w:p w14:paraId="0DCF0CD7" w14:textId="77777777" w:rsidR="006732A6" w:rsidRDefault="006732A6" w:rsidP="00F96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53" w:type="dxa"/>
      <w:tblLayout w:type="fixed"/>
      <w:tblLook w:val="0000" w:firstRow="0" w:lastRow="0" w:firstColumn="0" w:lastColumn="0" w:noHBand="0" w:noVBand="0"/>
    </w:tblPr>
    <w:tblGrid>
      <w:gridCol w:w="3085"/>
      <w:gridCol w:w="7168"/>
    </w:tblGrid>
    <w:tr w:rsidR="00592E11" w14:paraId="763DC7D8" w14:textId="77777777" w:rsidTr="00C465CF">
      <w:tc>
        <w:tcPr>
          <w:tcW w:w="3085" w:type="dxa"/>
          <w:tcBorders>
            <w:top w:val="nil"/>
            <w:left w:val="nil"/>
            <w:bottom w:val="nil"/>
            <w:right w:val="nil"/>
          </w:tcBorders>
        </w:tcPr>
        <w:p w14:paraId="0AC15DC4" w14:textId="3EC2BA3F" w:rsidR="00592E11" w:rsidRDefault="00114216">
          <w:pPr>
            <w:pStyle w:val="Header"/>
            <w:jc w:val="right"/>
            <w:rPr>
              <w:rFonts w:ascii="Bookman Old Style" w:hAnsi="Bookman Old Style"/>
              <w:b/>
              <w:bCs/>
              <w:sz w:val="32"/>
              <w:szCs w:val="32"/>
            </w:rPr>
          </w:pPr>
          <w:r>
            <w:rPr>
              <w:rFonts w:ascii="Bookman Old Style" w:hAnsi="Bookman Old Style"/>
              <w:b/>
              <w:noProof/>
              <w:sz w:val="32"/>
              <w:szCs w:val="32"/>
              <w:lang w:val="en-US"/>
            </w:rPr>
            <w:drawing>
              <wp:inline distT="0" distB="0" distL="0" distR="0" wp14:anchorId="59C6F0C8" wp14:editId="7E953FEF">
                <wp:extent cx="1771650" cy="80962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8" w:type="dxa"/>
          <w:tcBorders>
            <w:top w:val="nil"/>
            <w:left w:val="nil"/>
            <w:bottom w:val="nil"/>
            <w:right w:val="nil"/>
          </w:tcBorders>
        </w:tcPr>
        <w:p w14:paraId="3736E160" w14:textId="77777777" w:rsidR="00B24B9A" w:rsidRDefault="00592E11" w:rsidP="00F96E49">
          <w:pPr>
            <w:pStyle w:val="Header"/>
            <w:jc w:val="left"/>
            <w:rPr>
              <w:rFonts w:ascii="Arial" w:hAnsi="Arial" w:cs="Arial"/>
              <w:b/>
              <w:bCs/>
              <w:color w:val="0076C0"/>
            </w:rPr>
          </w:pPr>
          <w:r>
            <w:rPr>
              <w:rFonts w:ascii="Arial" w:hAnsi="Arial" w:cs="Arial"/>
              <w:b/>
              <w:bCs/>
              <w:sz w:val="32"/>
              <w:szCs w:val="32"/>
            </w:rPr>
            <w:br/>
          </w:r>
        </w:p>
        <w:p w14:paraId="4F70EA0E" w14:textId="77777777" w:rsidR="00B24B9A" w:rsidRDefault="00B24B9A" w:rsidP="00F96E49">
          <w:pPr>
            <w:pStyle w:val="Header"/>
            <w:jc w:val="left"/>
            <w:rPr>
              <w:rFonts w:ascii="Arial" w:hAnsi="Arial" w:cs="Arial"/>
              <w:b/>
              <w:bCs/>
              <w:color w:val="0076C0"/>
            </w:rPr>
          </w:pPr>
        </w:p>
        <w:p w14:paraId="39CFEE2F" w14:textId="77777777" w:rsidR="00B24B9A" w:rsidRDefault="00B24B9A" w:rsidP="00F96E49">
          <w:pPr>
            <w:pStyle w:val="Header"/>
            <w:jc w:val="left"/>
            <w:rPr>
              <w:rFonts w:ascii="Arial" w:hAnsi="Arial" w:cs="Arial"/>
              <w:b/>
              <w:bCs/>
              <w:color w:val="0076C0"/>
            </w:rPr>
          </w:pPr>
        </w:p>
        <w:p w14:paraId="78F14568" w14:textId="77777777" w:rsidR="00B24B9A" w:rsidRDefault="00B24B9A" w:rsidP="00F96E49">
          <w:pPr>
            <w:pStyle w:val="Header"/>
            <w:jc w:val="left"/>
            <w:rPr>
              <w:rFonts w:ascii="Arial" w:hAnsi="Arial" w:cs="Arial"/>
              <w:b/>
              <w:bCs/>
              <w:color w:val="0076C0"/>
            </w:rPr>
          </w:pPr>
        </w:p>
        <w:p w14:paraId="5B0099CB" w14:textId="77777777" w:rsidR="00B24B9A" w:rsidRDefault="00B24B9A" w:rsidP="00F96E49">
          <w:pPr>
            <w:pStyle w:val="Header"/>
            <w:jc w:val="left"/>
            <w:rPr>
              <w:rFonts w:ascii="Arial" w:hAnsi="Arial" w:cs="Arial"/>
              <w:b/>
              <w:bCs/>
              <w:color w:val="0076C0"/>
            </w:rPr>
          </w:pPr>
        </w:p>
        <w:p w14:paraId="4118FA0E" w14:textId="77777777" w:rsidR="00B24B9A" w:rsidRPr="007F48AB" w:rsidRDefault="00B24B9A" w:rsidP="00F96E49">
          <w:pPr>
            <w:pStyle w:val="Header"/>
            <w:jc w:val="left"/>
            <w:rPr>
              <w:rFonts w:ascii="Arial" w:hAnsi="Arial" w:cs="Arial"/>
              <w:b/>
              <w:bCs/>
              <w:color w:val="007CC3"/>
              <w:sz w:val="32"/>
              <w:szCs w:val="32"/>
            </w:rPr>
          </w:pPr>
        </w:p>
      </w:tc>
    </w:tr>
  </w:tbl>
  <w:p w14:paraId="3B28A4BA" w14:textId="77777777" w:rsidR="00592E11" w:rsidRDefault="00592E11">
    <w:pPr>
      <w:pStyle w:val="Header"/>
      <w:jc w:val="center"/>
      <w:rPr>
        <w:rFonts w:ascii="Bookman Old Style" w:hAnsi="Bookman Old Style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4B5C"/>
    <w:multiLevelType w:val="hybridMultilevel"/>
    <w:tmpl w:val="BD12C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5FF7"/>
    <w:multiLevelType w:val="hybridMultilevel"/>
    <w:tmpl w:val="77F0BC28"/>
    <w:lvl w:ilvl="0" w:tplc="080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F7CA4"/>
    <w:multiLevelType w:val="hybridMultilevel"/>
    <w:tmpl w:val="C8001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2408"/>
    <w:multiLevelType w:val="hybridMultilevel"/>
    <w:tmpl w:val="24424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31710"/>
    <w:multiLevelType w:val="hybridMultilevel"/>
    <w:tmpl w:val="0734B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0771E"/>
    <w:multiLevelType w:val="hybridMultilevel"/>
    <w:tmpl w:val="11A06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C408A"/>
    <w:multiLevelType w:val="hybridMultilevel"/>
    <w:tmpl w:val="DFC66F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169EB"/>
    <w:multiLevelType w:val="hybridMultilevel"/>
    <w:tmpl w:val="7482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7669E"/>
    <w:multiLevelType w:val="hybridMultilevel"/>
    <w:tmpl w:val="302E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C041D"/>
    <w:multiLevelType w:val="hybridMultilevel"/>
    <w:tmpl w:val="6B82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E4A72C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52CFB"/>
    <w:multiLevelType w:val="hybridMultilevel"/>
    <w:tmpl w:val="C62CFD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507E7"/>
    <w:multiLevelType w:val="hybridMultilevel"/>
    <w:tmpl w:val="D616A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33A60"/>
    <w:multiLevelType w:val="hybridMultilevel"/>
    <w:tmpl w:val="88E07778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7F7759"/>
    <w:multiLevelType w:val="hybridMultilevel"/>
    <w:tmpl w:val="CA6E8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80112D"/>
    <w:multiLevelType w:val="hybridMultilevel"/>
    <w:tmpl w:val="45681C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82420B"/>
    <w:multiLevelType w:val="hybridMultilevel"/>
    <w:tmpl w:val="D89C9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11856"/>
    <w:multiLevelType w:val="hybridMultilevel"/>
    <w:tmpl w:val="95C66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832274">
    <w:abstractNumId w:val="10"/>
  </w:num>
  <w:num w:numId="2" w16cid:durableId="19168067">
    <w:abstractNumId w:val="12"/>
  </w:num>
  <w:num w:numId="3" w16cid:durableId="219052791">
    <w:abstractNumId w:val="9"/>
  </w:num>
  <w:num w:numId="4" w16cid:durableId="708650940">
    <w:abstractNumId w:val="13"/>
  </w:num>
  <w:num w:numId="5" w16cid:durableId="311568514">
    <w:abstractNumId w:val="14"/>
  </w:num>
  <w:num w:numId="6" w16cid:durableId="800080175">
    <w:abstractNumId w:val="16"/>
  </w:num>
  <w:num w:numId="7" w16cid:durableId="2042123084">
    <w:abstractNumId w:val="3"/>
  </w:num>
  <w:num w:numId="8" w16cid:durableId="1629042925">
    <w:abstractNumId w:val="0"/>
  </w:num>
  <w:num w:numId="9" w16cid:durableId="236137307">
    <w:abstractNumId w:val="15"/>
  </w:num>
  <w:num w:numId="10" w16cid:durableId="214892624">
    <w:abstractNumId w:val="1"/>
  </w:num>
  <w:num w:numId="11" w16cid:durableId="437529976">
    <w:abstractNumId w:val="6"/>
  </w:num>
  <w:num w:numId="12" w16cid:durableId="12386558">
    <w:abstractNumId w:val="8"/>
  </w:num>
  <w:num w:numId="13" w16cid:durableId="933518165">
    <w:abstractNumId w:val="4"/>
  </w:num>
  <w:num w:numId="14" w16cid:durableId="51315941">
    <w:abstractNumId w:val="5"/>
  </w:num>
  <w:num w:numId="15" w16cid:durableId="12920981">
    <w:abstractNumId w:val="2"/>
  </w:num>
  <w:num w:numId="16" w16cid:durableId="322663381">
    <w:abstractNumId w:val="7"/>
  </w:num>
  <w:num w:numId="17" w16cid:durableId="21376030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B4B"/>
    <w:rsid w:val="00003286"/>
    <w:rsid w:val="00003B5C"/>
    <w:rsid w:val="00004319"/>
    <w:rsid w:val="0000511D"/>
    <w:rsid w:val="0000664D"/>
    <w:rsid w:val="000069E5"/>
    <w:rsid w:val="00007B4B"/>
    <w:rsid w:val="000117DC"/>
    <w:rsid w:val="00013BF6"/>
    <w:rsid w:val="0001463E"/>
    <w:rsid w:val="000152BB"/>
    <w:rsid w:val="000156FA"/>
    <w:rsid w:val="00015A58"/>
    <w:rsid w:val="00015BBD"/>
    <w:rsid w:val="00021E36"/>
    <w:rsid w:val="00023B66"/>
    <w:rsid w:val="00023DFF"/>
    <w:rsid w:val="0002418D"/>
    <w:rsid w:val="00025702"/>
    <w:rsid w:val="00025D8F"/>
    <w:rsid w:val="00026686"/>
    <w:rsid w:val="00027FDD"/>
    <w:rsid w:val="0003007C"/>
    <w:rsid w:val="000300CB"/>
    <w:rsid w:val="000320C1"/>
    <w:rsid w:val="00033781"/>
    <w:rsid w:val="00036353"/>
    <w:rsid w:val="00037147"/>
    <w:rsid w:val="000377AC"/>
    <w:rsid w:val="00041C37"/>
    <w:rsid w:val="0004522D"/>
    <w:rsid w:val="00045575"/>
    <w:rsid w:val="0004636E"/>
    <w:rsid w:val="000533DA"/>
    <w:rsid w:val="0005367C"/>
    <w:rsid w:val="00054C44"/>
    <w:rsid w:val="00060743"/>
    <w:rsid w:val="00060856"/>
    <w:rsid w:val="00060A36"/>
    <w:rsid w:val="00063DAC"/>
    <w:rsid w:val="00063E60"/>
    <w:rsid w:val="00066B7F"/>
    <w:rsid w:val="0007493D"/>
    <w:rsid w:val="00080826"/>
    <w:rsid w:val="00081862"/>
    <w:rsid w:val="00082FCF"/>
    <w:rsid w:val="000831F6"/>
    <w:rsid w:val="00090F8B"/>
    <w:rsid w:val="000914A9"/>
    <w:rsid w:val="00091871"/>
    <w:rsid w:val="00096664"/>
    <w:rsid w:val="000A1462"/>
    <w:rsid w:val="000A3709"/>
    <w:rsid w:val="000A700C"/>
    <w:rsid w:val="000B0411"/>
    <w:rsid w:val="000B1293"/>
    <w:rsid w:val="000B1F5B"/>
    <w:rsid w:val="000B2B1C"/>
    <w:rsid w:val="000B563A"/>
    <w:rsid w:val="000B6C33"/>
    <w:rsid w:val="000B7057"/>
    <w:rsid w:val="000C08B9"/>
    <w:rsid w:val="000C2615"/>
    <w:rsid w:val="000C3F31"/>
    <w:rsid w:val="000C58E3"/>
    <w:rsid w:val="000C7280"/>
    <w:rsid w:val="000D0774"/>
    <w:rsid w:val="000D1D56"/>
    <w:rsid w:val="000D28DB"/>
    <w:rsid w:val="000D2B97"/>
    <w:rsid w:val="000D419C"/>
    <w:rsid w:val="000D4D47"/>
    <w:rsid w:val="000D6232"/>
    <w:rsid w:val="000D7AE2"/>
    <w:rsid w:val="000E1390"/>
    <w:rsid w:val="000E2DC5"/>
    <w:rsid w:val="000E317C"/>
    <w:rsid w:val="000E34EB"/>
    <w:rsid w:val="000E4A80"/>
    <w:rsid w:val="000E722E"/>
    <w:rsid w:val="000F25CA"/>
    <w:rsid w:val="000F3BC7"/>
    <w:rsid w:val="000F5C8E"/>
    <w:rsid w:val="000F6B49"/>
    <w:rsid w:val="001001BC"/>
    <w:rsid w:val="001038AA"/>
    <w:rsid w:val="001043E1"/>
    <w:rsid w:val="001054B3"/>
    <w:rsid w:val="00110394"/>
    <w:rsid w:val="0011193B"/>
    <w:rsid w:val="001119AB"/>
    <w:rsid w:val="0011275D"/>
    <w:rsid w:val="00112768"/>
    <w:rsid w:val="00114216"/>
    <w:rsid w:val="00117D20"/>
    <w:rsid w:val="001209CA"/>
    <w:rsid w:val="001211C1"/>
    <w:rsid w:val="0012357F"/>
    <w:rsid w:val="00123A94"/>
    <w:rsid w:val="00124F6C"/>
    <w:rsid w:val="0012509C"/>
    <w:rsid w:val="00125439"/>
    <w:rsid w:val="001307EF"/>
    <w:rsid w:val="00131C12"/>
    <w:rsid w:val="001324E1"/>
    <w:rsid w:val="0013405A"/>
    <w:rsid w:val="00134F88"/>
    <w:rsid w:val="0013584A"/>
    <w:rsid w:val="001409A7"/>
    <w:rsid w:val="00141E76"/>
    <w:rsid w:val="001423A4"/>
    <w:rsid w:val="00142747"/>
    <w:rsid w:val="001429B8"/>
    <w:rsid w:val="00143144"/>
    <w:rsid w:val="0014480A"/>
    <w:rsid w:val="00145961"/>
    <w:rsid w:val="00151408"/>
    <w:rsid w:val="0015239B"/>
    <w:rsid w:val="0015558F"/>
    <w:rsid w:val="00157A54"/>
    <w:rsid w:val="00157E81"/>
    <w:rsid w:val="001606AC"/>
    <w:rsid w:val="00160E2C"/>
    <w:rsid w:val="00163EC3"/>
    <w:rsid w:val="001641C9"/>
    <w:rsid w:val="00167B4C"/>
    <w:rsid w:val="001714DB"/>
    <w:rsid w:val="001733A5"/>
    <w:rsid w:val="0017468A"/>
    <w:rsid w:val="00175300"/>
    <w:rsid w:val="00176F0D"/>
    <w:rsid w:val="001822E5"/>
    <w:rsid w:val="00183004"/>
    <w:rsid w:val="00184201"/>
    <w:rsid w:val="00187552"/>
    <w:rsid w:val="00193163"/>
    <w:rsid w:val="00193B44"/>
    <w:rsid w:val="001953B6"/>
    <w:rsid w:val="0019712C"/>
    <w:rsid w:val="001A2F47"/>
    <w:rsid w:val="001A4410"/>
    <w:rsid w:val="001B2702"/>
    <w:rsid w:val="001B6B5D"/>
    <w:rsid w:val="001C19A4"/>
    <w:rsid w:val="001C2D4B"/>
    <w:rsid w:val="001C30CC"/>
    <w:rsid w:val="001C3B3B"/>
    <w:rsid w:val="001C6260"/>
    <w:rsid w:val="001D252E"/>
    <w:rsid w:val="001D2B81"/>
    <w:rsid w:val="001D326F"/>
    <w:rsid w:val="001D40D6"/>
    <w:rsid w:val="001D5F76"/>
    <w:rsid w:val="001D6DDC"/>
    <w:rsid w:val="001E0FD9"/>
    <w:rsid w:val="001E1AE5"/>
    <w:rsid w:val="001E335A"/>
    <w:rsid w:val="001E34EA"/>
    <w:rsid w:val="001E5685"/>
    <w:rsid w:val="001E7D2A"/>
    <w:rsid w:val="001F07CD"/>
    <w:rsid w:val="001F21F2"/>
    <w:rsid w:val="001F41CF"/>
    <w:rsid w:val="001F4218"/>
    <w:rsid w:val="002021F2"/>
    <w:rsid w:val="00203579"/>
    <w:rsid w:val="002043B9"/>
    <w:rsid w:val="00206C58"/>
    <w:rsid w:val="00210B58"/>
    <w:rsid w:val="00212755"/>
    <w:rsid w:val="002131CD"/>
    <w:rsid w:val="00216C1A"/>
    <w:rsid w:val="0022029A"/>
    <w:rsid w:val="00222738"/>
    <w:rsid w:val="00227A52"/>
    <w:rsid w:val="002308AA"/>
    <w:rsid w:val="002321D7"/>
    <w:rsid w:val="0023453F"/>
    <w:rsid w:val="00237101"/>
    <w:rsid w:val="00241CAC"/>
    <w:rsid w:val="00243E3D"/>
    <w:rsid w:val="00244F9F"/>
    <w:rsid w:val="0024574C"/>
    <w:rsid w:val="00245865"/>
    <w:rsid w:val="002468E0"/>
    <w:rsid w:val="0024702B"/>
    <w:rsid w:val="002473C2"/>
    <w:rsid w:val="002538A0"/>
    <w:rsid w:val="00253B4E"/>
    <w:rsid w:val="0025683E"/>
    <w:rsid w:val="002572B6"/>
    <w:rsid w:val="00257BA1"/>
    <w:rsid w:val="00264CCA"/>
    <w:rsid w:val="002651B7"/>
    <w:rsid w:val="00265BF8"/>
    <w:rsid w:val="00266AB7"/>
    <w:rsid w:val="00270510"/>
    <w:rsid w:val="00273EF8"/>
    <w:rsid w:val="002745D8"/>
    <w:rsid w:val="002778FC"/>
    <w:rsid w:val="00282924"/>
    <w:rsid w:val="002858B8"/>
    <w:rsid w:val="00285A2A"/>
    <w:rsid w:val="00286E95"/>
    <w:rsid w:val="00291809"/>
    <w:rsid w:val="00293CB9"/>
    <w:rsid w:val="00294194"/>
    <w:rsid w:val="002948AA"/>
    <w:rsid w:val="00294C34"/>
    <w:rsid w:val="00294D2C"/>
    <w:rsid w:val="0029644C"/>
    <w:rsid w:val="0029660E"/>
    <w:rsid w:val="002977A7"/>
    <w:rsid w:val="002A135E"/>
    <w:rsid w:val="002A1C06"/>
    <w:rsid w:val="002A2F16"/>
    <w:rsid w:val="002A3016"/>
    <w:rsid w:val="002A48E3"/>
    <w:rsid w:val="002A496F"/>
    <w:rsid w:val="002A5988"/>
    <w:rsid w:val="002B03AD"/>
    <w:rsid w:val="002B2465"/>
    <w:rsid w:val="002B4E4A"/>
    <w:rsid w:val="002B5C6B"/>
    <w:rsid w:val="002B6BAB"/>
    <w:rsid w:val="002B6CAD"/>
    <w:rsid w:val="002B7002"/>
    <w:rsid w:val="002B7A5F"/>
    <w:rsid w:val="002C14FB"/>
    <w:rsid w:val="002C187A"/>
    <w:rsid w:val="002C238F"/>
    <w:rsid w:val="002C52BE"/>
    <w:rsid w:val="002C543B"/>
    <w:rsid w:val="002C64AC"/>
    <w:rsid w:val="002D033A"/>
    <w:rsid w:val="002E0D8A"/>
    <w:rsid w:val="002E181D"/>
    <w:rsid w:val="002E432D"/>
    <w:rsid w:val="002E4F8E"/>
    <w:rsid w:val="002E4FF7"/>
    <w:rsid w:val="002E54D2"/>
    <w:rsid w:val="002E5C06"/>
    <w:rsid w:val="002E655B"/>
    <w:rsid w:val="002F2747"/>
    <w:rsid w:val="002F2DD8"/>
    <w:rsid w:val="002F363F"/>
    <w:rsid w:val="002F4400"/>
    <w:rsid w:val="002F7C19"/>
    <w:rsid w:val="002F7C5D"/>
    <w:rsid w:val="003037AF"/>
    <w:rsid w:val="0030435C"/>
    <w:rsid w:val="0030466E"/>
    <w:rsid w:val="00306C07"/>
    <w:rsid w:val="00307E46"/>
    <w:rsid w:val="0031183E"/>
    <w:rsid w:val="00312B1F"/>
    <w:rsid w:val="00314FE6"/>
    <w:rsid w:val="00316E36"/>
    <w:rsid w:val="003215FF"/>
    <w:rsid w:val="00322815"/>
    <w:rsid w:val="00323118"/>
    <w:rsid w:val="00325744"/>
    <w:rsid w:val="00326B86"/>
    <w:rsid w:val="00326F64"/>
    <w:rsid w:val="00332068"/>
    <w:rsid w:val="003321CF"/>
    <w:rsid w:val="003324A9"/>
    <w:rsid w:val="00332668"/>
    <w:rsid w:val="00334885"/>
    <w:rsid w:val="00335711"/>
    <w:rsid w:val="00335AB7"/>
    <w:rsid w:val="00335B2B"/>
    <w:rsid w:val="00335B98"/>
    <w:rsid w:val="00335E19"/>
    <w:rsid w:val="0034046B"/>
    <w:rsid w:val="003472E2"/>
    <w:rsid w:val="003512E9"/>
    <w:rsid w:val="00352004"/>
    <w:rsid w:val="00352EDC"/>
    <w:rsid w:val="003532F1"/>
    <w:rsid w:val="003537F7"/>
    <w:rsid w:val="00353BC7"/>
    <w:rsid w:val="00356B38"/>
    <w:rsid w:val="003613BD"/>
    <w:rsid w:val="00361803"/>
    <w:rsid w:val="0036410A"/>
    <w:rsid w:val="00364934"/>
    <w:rsid w:val="003675B9"/>
    <w:rsid w:val="0037278B"/>
    <w:rsid w:val="003728A7"/>
    <w:rsid w:val="00373D2F"/>
    <w:rsid w:val="00374200"/>
    <w:rsid w:val="0037761B"/>
    <w:rsid w:val="003823B0"/>
    <w:rsid w:val="0038288C"/>
    <w:rsid w:val="00384CC9"/>
    <w:rsid w:val="00385A1F"/>
    <w:rsid w:val="00386E92"/>
    <w:rsid w:val="003870CD"/>
    <w:rsid w:val="00390C86"/>
    <w:rsid w:val="003917BC"/>
    <w:rsid w:val="00395881"/>
    <w:rsid w:val="00395F92"/>
    <w:rsid w:val="00396AC0"/>
    <w:rsid w:val="00396BB1"/>
    <w:rsid w:val="003A0453"/>
    <w:rsid w:val="003A3E68"/>
    <w:rsid w:val="003A5E53"/>
    <w:rsid w:val="003A5FA5"/>
    <w:rsid w:val="003A7ED4"/>
    <w:rsid w:val="003B0197"/>
    <w:rsid w:val="003B177D"/>
    <w:rsid w:val="003B2FE5"/>
    <w:rsid w:val="003B36BD"/>
    <w:rsid w:val="003B443B"/>
    <w:rsid w:val="003B573D"/>
    <w:rsid w:val="003B6B99"/>
    <w:rsid w:val="003C445E"/>
    <w:rsid w:val="003C503B"/>
    <w:rsid w:val="003C5E1A"/>
    <w:rsid w:val="003C7B44"/>
    <w:rsid w:val="003D1CDC"/>
    <w:rsid w:val="003D20D5"/>
    <w:rsid w:val="003D4C5A"/>
    <w:rsid w:val="003E1B1D"/>
    <w:rsid w:val="003E2309"/>
    <w:rsid w:val="003F0A03"/>
    <w:rsid w:val="003F0CE9"/>
    <w:rsid w:val="003F25AE"/>
    <w:rsid w:val="003F2943"/>
    <w:rsid w:val="003F4877"/>
    <w:rsid w:val="003F4D3F"/>
    <w:rsid w:val="003F5DA5"/>
    <w:rsid w:val="004031F3"/>
    <w:rsid w:val="004033B9"/>
    <w:rsid w:val="004053DB"/>
    <w:rsid w:val="00406C7E"/>
    <w:rsid w:val="00406F76"/>
    <w:rsid w:val="00410905"/>
    <w:rsid w:val="00410CA9"/>
    <w:rsid w:val="00412F43"/>
    <w:rsid w:val="004169AA"/>
    <w:rsid w:val="00417769"/>
    <w:rsid w:val="00417F5F"/>
    <w:rsid w:val="00420D70"/>
    <w:rsid w:val="00422A00"/>
    <w:rsid w:val="00425ABD"/>
    <w:rsid w:val="00425C97"/>
    <w:rsid w:val="00427453"/>
    <w:rsid w:val="00435FDB"/>
    <w:rsid w:val="00436571"/>
    <w:rsid w:val="00442EC1"/>
    <w:rsid w:val="0044542F"/>
    <w:rsid w:val="00446B50"/>
    <w:rsid w:val="00450578"/>
    <w:rsid w:val="00455FAF"/>
    <w:rsid w:val="0046422C"/>
    <w:rsid w:val="00465562"/>
    <w:rsid w:val="00473E8C"/>
    <w:rsid w:val="004760E3"/>
    <w:rsid w:val="00477E32"/>
    <w:rsid w:val="00480B50"/>
    <w:rsid w:val="0048253A"/>
    <w:rsid w:val="00482CFC"/>
    <w:rsid w:val="004841DA"/>
    <w:rsid w:val="00484C54"/>
    <w:rsid w:val="00486F24"/>
    <w:rsid w:val="004903B7"/>
    <w:rsid w:val="004910C2"/>
    <w:rsid w:val="00493045"/>
    <w:rsid w:val="004A106F"/>
    <w:rsid w:val="004A11EB"/>
    <w:rsid w:val="004A2D1C"/>
    <w:rsid w:val="004A43C4"/>
    <w:rsid w:val="004A4DF6"/>
    <w:rsid w:val="004A5087"/>
    <w:rsid w:val="004A6AC3"/>
    <w:rsid w:val="004B3F47"/>
    <w:rsid w:val="004B4001"/>
    <w:rsid w:val="004B4431"/>
    <w:rsid w:val="004B56B5"/>
    <w:rsid w:val="004B68A5"/>
    <w:rsid w:val="004C04ED"/>
    <w:rsid w:val="004C10B6"/>
    <w:rsid w:val="004C15D6"/>
    <w:rsid w:val="004C17FE"/>
    <w:rsid w:val="004C4A6E"/>
    <w:rsid w:val="004D0F5B"/>
    <w:rsid w:val="004D13F9"/>
    <w:rsid w:val="004D1F9E"/>
    <w:rsid w:val="004D295F"/>
    <w:rsid w:val="004D71A6"/>
    <w:rsid w:val="004D7432"/>
    <w:rsid w:val="004D7A45"/>
    <w:rsid w:val="004E2A93"/>
    <w:rsid w:val="004E3853"/>
    <w:rsid w:val="004E415A"/>
    <w:rsid w:val="004E4325"/>
    <w:rsid w:val="004E613E"/>
    <w:rsid w:val="004F13F9"/>
    <w:rsid w:val="004F195E"/>
    <w:rsid w:val="004F25C5"/>
    <w:rsid w:val="004F44EC"/>
    <w:rsid w:val="004F4988"/>
    <w:rsid w:val="004F4C3F"/>
    <w:rsid w:val="004F53CA"/>
    <w:rsid w:val="004F68B0"/>
    <w:rsid w:val="005030CF"/>
    <w:rsid w:val="00511270"/>
    <w:rsid w:val="00522E07"/>
    <w:rsid w:val="00525575"/>
    <w:rsid w:val="0052583B"/>
    <w:rsid w:val="005311C8"/>
    <w:rsid w:val="00531DCE"/>
    <w:rsid w:val="0053454F"/>
    <w:rsid w:val="00534F19"/>
    <w:rsid w:val="0053528E"/>
    <w:rsid w:val="005424E2"/>
    <w:rsid w:val="00547E40"/>
    <w:rsid w:val="0055008B"/>
    <w:rsid w:val="00551985"/>
    <w:rsid w:val="00551A97"/>
    <w:rsid w:val="00554868"/>
    <w:rsid w:val="00554D9B"/>
    <w:rsid w:val="005552CC"/>
    <w:rsid w:val="00555AFC"/>
    <w:rsid w:val="0056006B"/>
    <w:rsid w:val="0056165A"/>
    <w:rsid w:val="00562F10"/>
    <w:rsid w:val="0056548F"/>
    <w:rsid w:val="005661C5"/>
    <w:rsid w:val="00567591"/>
    <w:rsid w:val="0057420B"/>
    <w:rsid w:val="00575DD5"/>
    <w:rsid w:val="005768EE"/>
    <w:rsid w:val="00580273"/>
    <w:rsid w:val="00583545"/>
    <w:rsid w:val="00584616"/>
    <w:rsid w:val="0058671C"/>
    <w:rsid w:val="005872A1"/>
    <w:rsid w:val="005901F8"/>
    <w:rsid w:val="00592E11"/>
    <w:rsid w:val="00594095"/>
    <w:rsid w:val="00596EBE"/>
    <w:rsid w:val="00597478"/>
    <w:rsid w:val="005975F6"/>
    <w:rsid w:val="005A03EC"/>
    <w:rsid w:val="005A2E65"/>
    <w:rsid w:val="005A3F8B"/>
    <w:rsid w:val="005B1AE5"/>
    <w:rsid w:val="005B2DD7"/>
    <w:rsid w:val="005B70D6"/>
    <w:rsid w:val="005C0B59"/>
    <w:rsid w:val="005C27E5"/>
    <w:rsid w:val="005C2F0F"/>
    <w:rsid w:val="005C4C65"/>
    <w:rsid w:val="005D2B32"/>
    <w:rsid w:val="005D32BD"/>
    <w:rsid w:val="005D4C1F"/>
    <w:rsid w:val="005E01CA"/>
    <w:rsid w:val="005E1F2D"/>
    <w:rsid w:val="005E2087"/>
    <w:rsid w:val="005E39C5"/>
    <w:rsid w:val="005E49B3"/>
    <w:rsid w:val="005E57A0"/>
    <w:rsid w:val="005E7B4A"/>
    <w:rsid w:val="005E7E27"/>
    <w:rsid w:val="005F03A4"/>
    <w:rsid w:val="005F091D"/>
    <w:rsid w:val="005F09F5"/>
    <w:rsid w:val="005F101E"/>
    <w:rsid w:val="005F21CF"/>
    <w:rsid w:val="005F3243"/>
    <w:rsid w:val="005F3429"/>
    <w:rsid w:val="005F3494"/>
    <w:rsid w:val="005F3F00"/>
    <w:rsid w:val="005F4776"/>
    <w:rsid w:val="005F4EA3"/>
    <w:rsid w:val="005F6DC9"/>
    <w:rsid w:val="005F7764"/>
    <w:rsid w:val="00600D15"/>
    <w:rsid w:val="006023FD"/>
    <w:rsid w:val="00602D58"/>
    <w:rsid w:val="006039D6"/>
    <w:rsid w:val="00603DED"/>
    <w:rsid w:val="00604289"/>
    <w:rsid w:val="0060751B"/>
    <w:rsid w:val="00610B7A"/>
    <w:rsid w:val="00611086"/>
    <w:rsid w:val="00612E01"/>
    <w:rsid w:val="0061309C"/>
    <w:rsid w:val="00614960"/>
    <w:rsid w:val="00616145"/>
    <w:rsid w:val="006201FD"/>
    <w:rsid w:val="0062050D"/>
    <w:rsid w:val="0062086A"/>
    <w:rsid w:val="0062420F"/>
    <w:rsid w:val="0062581B"/>
    <w:rsid w:val="00626762"/>
    <w:rsid w:val="00626C01"/>
    <w:rsid w:val="006327B9"/>
    <w:rsid w:val="00634B1C"/>
    <w:rsid w:val="00634E44"/>
    <w:rsid w:val="00635BE5"/>
    <w:rsid w:val="00637A7F"/>
    <w:rsid w:val="00637FFB"/>
    <w:rsid w:val="00642102"/>
    <w:rsid w:val="0064349F"/>
    <w:rsid w:val="00645356"/>
    <w:rsid w:val="00645925"/>
    <w:rsid w:val="00647C43"/>
    <w:rsid w:val="00650EA0"/>
    <w:rsid w:val="0065417A"/>
    <w:rsid w:val="006543B3"/>
    <w:rsid w:val="00655391"/>
    <w:rsid w:val="00655ED5"/>
    <w:rsid w:val="00655FA3"/>
    <w:rsid w:val="00657299"/>
    <w:rsid w:val="00657FA4"/>
    <w:rsid w:val="00662019"/>
    <w:rsid w:val="0066293F"/>
    <w:rsid w:val="00663BE6"/>
    <w:rsid w:val="00664322"/>
    <w:rsid w:val="00665B66"/>
    <w:rsid w:val="00666534"/>
    <w:rsid w:val="00666AC3"/>
    <w:rsid w:val="0067080E"/>
    <w:rsid w:val="006732A6"/>
    <w:rsid w:val="00673B15"/>
    <w:rsid w:val="00675C62"/>
    <w:rsid w:val="0067633B"/>
    <w:rsid w:val="0067708C"/>
    <w:rsid w:val="00681FA2"/>
    <w:rsid w:val="00683690"/>
    <w:rsid w:val="00685670"/>
    <w:rsid w:val="00685CD8"/>
    <w:rsid w:val="00690D3D"/>
    <w:rsid w:val="006950C2"/>
    <w:rsid w:val="006958EA"/>
    <w:rsid w:val="00695CF3"/>
    <w:rsid w:val="006A138E"/>
    <w:rsid w:val="006A1820"/>
    <w:rsid w:val="006A2A31"/>
    <w:rsid w:val="006A4F0C"/>
    <w:rsid w:val="006B23B1"/>
    <w:rsid w:val="006B4B81"/>
    <w:rsid w:val="006B6B4B"/>
    <w:rsid w:val="006B7B6B"/>
    <w:rsid w:val="006C3DA0"/>
    <w:rsid w:val="006C3FB0"/>
    <w:rsid w:val="006C4965"/>
    <w:rsid w:val="006C55D5"/>
    <w:rsid w:val="006C6413"/>
    <w:rsid w:val="006C6DEC"/>
    <w:rsid w:val="006D2D59"/>
    <w:rsid w:val="006D523C"/>
    <w:rsid w:val="006E23D3"/>
    <w:rsid w:val="006E78ED"/>
    <w:rsid w:val="006F141C"/>
    <w:rsid w:val="006F33F0"/>
    <w:rsid w:val="006F3479"/>
    <w:rsid w:val="006F6D68"/>
    <w:rsid w:val="00700A41"/>
    <w:rsid w:val="007014ED"/>
    <w:rsid w:val="00701B0D"/>
    <w:rsid w:val="0070271F"/>
    <w:rsid w:val="00703499"/>
    <w:rsid w:val="007068FE"/>
    <w:rsid w:val="00710927"/>
    <w:rsid w:val="00712CCA"/>
    <w:rsid w:val="0071433F"/>
    <w:rsid w:val="00715C62"/>
    <w:rsid w:val="007164B3"/>
    <w:rsid w:val="00716D72"/>
    <w:rsid w:val="00721B25"/>
    <w:rsid w:val="00724C7A"/>
    <w:rsid w:val="00724F17"/>
    <w:rsid w:val="00725B70"/>
    <w:rsid w:val="007306D0"/>
    <w:rsid w:val="00732E43"/>
    <w:rsid w:val="007336C3"/>
    <w:rsid w:val="00733C5E"/>
    <w:rsid w:val="00737E82"/>
    <w:rsid w:val="00740293"/>
    <w:rsid w:val="007422D9"/>
    <w:rsid w:val="007448FF"/>
    <w:rsid w:val="0074735B"/>
    <w:rsid w:val="007515E7"/>
    <w:rsid w:val="00752A9F"/>
    <w:rsid w:val="00764978"/>
    <w:rsid w:val="00764B51"/>
    <w:rsid w:val="007657A8"/>
    <w:rsid w:val="0076724F"/>
    <w:rsid w:val="007710FA"/>
    <w:rsid w:val="007716CB"/>
    <w:rsid w:val="007757B7"/>
    <w:rsid w:val="0077591C"/>
    <w:rsid w:val="00776337"/>
    <w:rsid w:val="00776926"/>
    <w:rsid w:val="0077716F"/>
    <w:rsid w:val="00781953"/>
    <w:rsid w:val="007822B2"/>
    <w:rsid w:val="0078259D"/>
    <w:rsid w:val="00785A0C"/>
    <w:rsid w:val="00786278"/>
    <w:rsid w:val="007862F8"/>
    <w:rsid w:val="00790966"/>
    <w:rsid w:val="00791D8C"/>
    <w:rsid w:val="00793A0F"/>
    <w:rsid w:val="007A58CB"/>
    <w:rsid w:val="007B1C80"/>
    <w:rsid w:val="007B2D94"/>
    <w:rsid w:val="007B3083"/>
    <w:rsid w:val="007B6298"/>
    <w:rsid w:val="007C471B"/>
    <w:rsid w:val="007D0D7E"/>
    <w:rsid w:val="007D3111"/>
    <w:rsid w:val="007D6F52"/>
    <w:rsid w:val="007E1794"/>
    <w:rsid w:val="007E3294"/>
    <w:rsid w:val="007E3928"/>
    <w:rsid w:val="007E4948"/>
    <w:rsid w:val="007F5AEE"/>
    <w:rsid w:val="007F5B70"/>
    <w:rsid w:val="007F72AF"/>
    <w:rsid w:val="007F7AEF"/>
    <w:rsid w:val="00800264"/>
    <w:rsid w:val="00800CC2"/>
    <w:rsid w:val="00803197"/>
    <w:rsid w:val="008139E8"/>
    <w:rsid w:val="00813A5A"/>
    <w:rsid w:val="00815A13"/>
    <w:rsid w:val="0081773A"/>
    <w:rsid w:val="00821BE3"/>
    <w:rsid w:val="008248D0"/>
    <w:rsid w:val="00826124"/>
    <w:rsid w:val="00826127"/>
    <w:rsid w:val="00826BCB"/>
    <w:rsid w:val="00827C9A"/>
    <w:rsid w:val="00827E04"/>
    <w:rsid w:val="008318AD"/>
    <w:rsid w:val="00832B2F"/>
    <w:rsid w:val="00833123"/>
    <w:rsid w:val="008355B6"/>
    <w:rsid w:val="00836DC7"/>
    <w:rsid w:val="00840BAE"/>
    <w:rsid w:val="0084224C"/>
    <w:rsid w:val="00843AD7"/>
    <w:rsid w:val="008467F7"/>
    <w:rsid w:val="00854B3C"/>
    <w:rsid w:val="008572F9"/>
    <w:rsid w:val="008602E4"/>
    <w:rsid w:val="00861B06"/>
    <w:rsid w:val="008622D1"/>
    <w:rsid w:val="00862E44"/>
    <w:rsid w:val="00867FE2"/>
    <w:rsid w:val="008707D6"/>
    <w:rsid w:val="0087094C"/>
    <w:rsid w:val="008717BB"/>
    <w:rsid w:val="00871DC9"/>
    <w:rsid w:val="0087290E"/>
    <w:rsid w:val="00874910"/>
    <w:rsid w:val="00875A2A"/>
    <w:rsid w:val="00877207"/>
    <w:rsid w:val="00880E58"/>
    <w:rsid w:val="0088101D"/>
    <w:rsid w:val="0088161A"/>
    <w:rsid w:val="00881A59"/>
    <w:rsid w:val="00884E86"/>
    <w:rsid w:val="00887F16"/>
    <w:rsid w:val="00890BC1"/>
    <w:rsid w:val="00891720"/>
    <w:rsid w:val="00892430"/>
    <w:rsid w:val="00893E80"/>
    <w:rsid w:val="00895148"/>
    <w:rsid w:val="00896DB3"/>
    <w:rsid w:val="00897511"/>
    <w:rsid w:val="008A592A"/>
    <w:rsid w:val="008A625E"/>
    <w:rsid w:val="008A76D9"/>
    <w:rsid w:val="008A7914"/>
    <w:rsid w:val="008A7ED4"/>
    <w:rsid w:val="008B2D7D"/>
    <w:rsid w:val="008B38FE"/>
    <w:rsid w:val="008B6E13"/>
    <w:rsid w:val="008B752B"/>
    <w:rsid w:val="008C3A0B"/>
    <w:rsid w:val="008C421C"/>
    <w:rsid w:val="008C4237"/>
    <w:rsid w:val="008C55A2"/>
    <w:rsid w:val="008C6CA6"/>
    <w:rsid w:val="008C74CB"/>
    <w:rsid w:val="008D3730"/>
    <w:rsid w:val="008D41BA"/>
    <w:rsid w:val="008D493C"/>
    <w:rsid w:val="008D555F"/>
    <w:rsid w:val="008D6634"/>
    <w:rsid w:val="008D6E34"/>
    <w:rsid w:val="008E022F"/>
    <w:rsid w:val="008E081F"/>
    <w:rsid w:val="008E0D2D"/>
    <w:rsid w:val="008E3FD6"/>
    <w:rsid w:val="008E4ACE"/>
    <w:rsid w:val="008E4B1B"/>
    <w:rsid w:val="008E53F3"/>
    <w:rsid w:val="008E78D7"/>
    <w:rsid w:val="008F67B3"/>
    <w:rsid w:val="008F7305"/>
    <w:rsid w:val="008F7C71"/>
    <w:rsid w:val="0090260E"/>
    <w:rsid w:val="00903392"/>
    <w:rsid w:val="00903738"/>
    <w:rsid w:val="00903A14"/>
    <w:rsid w:val="009048D8"/>
    <w:rsid w:val="00905470"/>
    <w:rsid w:val="00907117"/>
    <w:rsid w:val="00912340"/>
    <w:rsid w:val="009133B3"/>
    <w:rsid w:val="0091402D"/>
    <w:rsid w:val="00921C99"/>
    <w:rsid w:val="009244ED"/>
    <w:rsid w:val="00924C26"/>
    <w:rsid w:val="00925309"/>
    <w:rsid w:val="00925A0A"/>
    <w:rsid w:val="00925AC0"/>
    <w:rsid w:val="00931D33"/>
    <w:rsid w:val="0093380E"/>
    <w:rsid w:val="009345FA"/>
    <w:rsid w:val="00937138"/>
    <w:rsid w:val="00942049"/>
    <w:rsid w:val="009468A2"/>
    <w:rsid w:val="00954291"/>
    <w:rsid w:val="00954CDA"/>
    <w:rsid w:val="00960137"/>
    <w:rsid w:val="00962187"/>
    <w:rsid w:val="00963620"/>
    <w:rsid w:val="00966422"/>
    <w:rsid w:val="009673C3"/>
    <w:rsid w:val="00975D03"/>
    <w:rsid w:val="009809E9"/>
    <w:rsid w:val="0098132E"/>
    <w:rsid w:val="00981907"/>
    <w:rsid w:val="009824D1"/>
    <w:rsid w:val="00983046"/>
    <w:rsid w:val="00983A59"/>
    <w:rsid w:val="0098453F"/>
    <w:rsid w:val="0098600B"/>
    <w:rsid w:val="00986359"/>
    <w:rsid w:val="00990B3F"/>
    <w:rsid w:val="00991F5D"/>
    <w:rsid w:val="009937ED"/>
    <w:rsid w:val="0099575A"/>
    <w:rsid w:val="00996167"/>
    <w:rsid w:val="00997739"/>
    <w:rsid w:val="009A4162"/>
    <w:rsid w:val="009A7AB7"/>
    <w:rsid w:val="009B12C1"/>
    <w:rsid w:val="009B4F5C"/>
    <w:rsid w:val="009B5C97"/>
    <w:rsid w:val="009C18B0"/>
    <w:rsid w:val="009C6E1A"/>
    <w:rsid w:val="009C7E18"/>
    <w:rsid w:val="009D08D2"/>
    <w:rsid w:val="009D4321"/>
    <w:rsid w:val="009D512C"/>
    <w:rsid w:val="009D561E"/>
    <w:rsid w:val="009D5B00"/>
    <w:rsid w:val="009D6780"/>
    <w:rsid w:val="009D6E38"/>
    <w:rsid w:val="009E206D"/>
    <w:rsid w:val="009E2DA8"/>
    <w:rsid w:val="009E35C0"/>
    <w:rsid w:val="009E477A"/>
    <w:rsid w:val="009E792B"/>
    <w:rsid w:val="009F43A1"/>
    <w:rsid w:val="009F7A7E"/>
    <w:rsid w:val="00A00B9C"/>
    <w:rsid w:val="00A01DF0"/>
    <w:rsid w:val="00A03883"/>
    <w:rsid w:val="00A05F6A"/>
    <w:rsid w:val="00A0693B"/>
    <w:rsid w:val="00A1270E"/>
    <w:rsid w:val="00A1390A"/>
    <w:rsid w:val="00A13C74"/>
    <w:rsid w:val="00A15399"/>
    <w:rsid w:val="00A1573A"/>
    <w:rsid w:val="00A17C3F"/>
    <w:rsid w:val="00A22F97"/>
    <w:rsid w:val="00A30A54"/>
    <w:rsid w:val="00A3744E"/>
    <w:rsid w:val="00A4058A"/>
    <w:rsid w:val="00A42B8E"/>
    <w:rsid w:val="00A43D71"/>
    <w:rsid w:val="00A45B61"/>
    <w:rsid w:val="00A47638"/>
    <w:rsid w:val="00A47F04"/>
    <w:rsid w:val="00A52FEB"/>
    <w:rsid w:val="00A55630"/>
    <w:rsid w:val="00A569BE"/>
    <w:rsid w:val="00A56A08"/>
    <w:rsid w:val="00A61745"/>
    <w:rsid w:val="00A61B8C"/>
    <w:rsid w:val="00A6327D"/>
    <w:rsid w:val="00A66D43"/>
    <w:rsid w:val="00A67816"/>
    <w:rsid w:val="00A70709"/>
    <w:rsid w:val="00A70EDE"/>
    <w:rsid w:val="00A718A1"/>
    <w:rsid w:val="00A76E2A"/>
    <w:rsid w:val="00A7718C"/>
    <w:rsid w:val="00A80BC0"/>
    <w:rsid w:val="00A86933"/>
    <w:rsid w:val="00A903BE"/>
    <w:rsid w:val="00A9419E"/>
    <w:rsid w:val="00A96820"/>
    <w:rsid w:val="00A969B9"/>
    <w:rsid w:val="00A9753F"/>
    <w:rsid w:val="00A9770B"/>
    <w:rsid w:val="00AA0011"/>
    <w:rsid w:val="00AA1545"/>
    <w:rsid w:val="00AA27D9"/>
    <w:rsid w:val="00AA2CC3"/>
    <w:rsid w:val="00AA4B85"/>
    <w:rsid w:val="00AA7D2F"/>
    <w:rsid w:val="00AB05E6"/>
    <w:rsid w:val="00AB0D53"/>
    <w:rsid w:val="00AB185B"/>
    <w:rsid w:val="00AB1D8C"/>
    <w:rsid w:val="00AB31EA"/>
    <w:rsid w:val="00AB338A"/>
    <w:rsid w:val="00AC07B9"/>
    <w:rsid w:val="00AC1660"/>
    <w:rsid w:val="00AC5EE3"/>
    <w:rsid w:val="00AC74BC"/>
    <w:rsid w:val="00AD23F6"/>
    <w:rsid w:val="00AD23FE"/>
    <w:rsid w:val="00AD365F"/>
    <w:rsid w:val="00AD560C"/>
    <w:rsid w:val="00AD5CA9"/>
    <w:rsid w:val="00AE40C8"/>
    <w:rsid w:val="00AE4C5E"/>
    <w:rsid w:val="00AE58BF"/>
    <w:rsid w:val="00AE6ABE"/>
    <w:rsid w:val="00AF0635"/>
    <w:rsid w:val="00AF4B8F"/>
    <w:rsid w:val="00AF569A"/>
    <w:rsid w:val="00AF5C9E"/>
    <w:rsid w:val="00B0044C"/>
    <w:rsid w:val="00B00594"/>
    <w:rsid w:val="00B0101E"/>
    <w:rsid w:val="00B01509"/>
    <w:rsid w:val="00B04890"/>
    <w:rsid w:val="00B05ECB"/>
    <w:rsid w:val="00B0690F"/>
    <w:rsid w:val="00B10107"/>
    <w:rsid w:val="00B1043A"/>
    <w:rsid w:val="00B10C07"/>
    <w:rsid w:val="00B135BE"/>
    <w:rsid w:val="00B2071E"/>
    <w:rsid w:val="00B207C8"/>
    <w:rsid w:val="00B21661"/>
    <w:rsid w:val="00B21B92"/>
    <w:rsid w:val="00B22F78"/>
    <w:rsid w:val="00B24B9A"/>
    <w:rsid w:val="00B2568F"/>
    <w:rsid w:val="00B257C6"/>
    <w:rsid w:val="00B277CD"/>
    <w:rsid w:val="00B30966"/>
    <w:rsid w:val="00B30B16"/>
    <w:rsid w:val="00B3130B"/>
    <w:rsid w:val="00B374AA"/>
    <w:rsid w:val="00B402FA"/>
    <w:rsid w:val="00B438A0"/>
    <w:rsid w:val="00B44B01"/>
    <w:rsid w:val="00B44B4C"/>
    <w:rsid w:val="00B45F16"/>
    <w:rsid w:val="00B50D8F"/>
    <w:rsid w:val="00B50FC4"/>
    <w:rsid w:val="00B51C8A"/>
    <w:rsid w:val="00B526CA"/>
    <w:rsid w:val="00B54251"/>
    <w:rsid w:val="00B5637A"/>
    <w:rsid w:val="00B572B1"/>
    <w:rsid w:val="00B577A1"/>
    <w:rsid w:val="00B57AEE"/>
    <w:rsid w:val="00B67232"/>
    <w:rsid w:val="00B676A5"/>
    <w:rsid w:val="00B70B60"/>
    <w:rsid w:val="00B71605"/>
    <w:rsid w:val="00B77324"/>
    <w:rsid w:val="00B81710"/>
    <w:rsid w:val="00B846C0"/>
    <w:rsid w:val="00B84D08"/>
    <w:rsid w:val="00B8593D"/>
    <w:rsid w:val="00B85E50"/>
    <w:rsid w:val="00B936AF"/>
    <w:rsid w:val="00B93BCE"/>
    <w:rsid w:val="00BA29D3"/>
    <w:rsid w:val="00BB3E4B"/>
    <w:rsid w:val="00BB5607"/>
    <w:rsid w:val="00BB5E70"/>
    <w:rsid w:val="00BB69EB"/>
    <w:rsid w:val="00BB747F"/>
    <w:rsid w:val="00BC4165"/>
    <w:rsid w:val="00BC48A2"/>
    <w:rsid w:val="00BC6315"/>
    <w:rsid w:val="00BC65FF"/>
    <w:rsid w:val="00BC7ED0"/>
    <w:rsid w:val="00BD079F"/>
    <w:rsid w:val="00BD0F31"/>
    <w:rsid w:val="00BD26AB"/>
    <w:rsid w:val="00BD3622"/>
    <w:rsid w:val="00BD591E"/>
    <w:rsid w:val="00BD5C71"/>
    <w:rsid w:val="00BD6B87"/>
    <w:rsid w:val="00BD6C8A"/>
    <w:rsid w:val="00BE24C5"/>
    <w:rsid w:val="00BE2AAB"/>
    <w:rsid w:val="00BE359D"/>
    <w:rsid w:val="00BE3E69"/>
    <w:rsid w:val="00BE441D"/>
    <w:rsid w:val="00BE4E4C"/>
    <w:rsid w:val="00BE4E4E"/>
    <w:rsid w:val="00BE72E9"/>
    <w:rsid w:val="00BF35B0"/>
    <w:rsid w:val="00BF3DBB"/>
    <w:rsid w:val="00BF5AE4"/>
    <w:rsid w:val="00BF6CE0"/>
    <w:rsid w:val="00C014A3"/>
    <w:rsid w:val="00C0363B"/>
    <w:rsid w:val="00C03955"/>
    <w:rsid w:val="00C054F2"/>
    <w:rsid w:val="00C06564"/>
    <w:rsid w:val="00C06FA5"/>
    <w:rsid w:val="00C06FEF"/>
    <w:rsid w:val="00C07150"/>
    <w:rsid w:val="00C074BF"/>
    <w:rsid w:val="00C0796F"/>
    <w:rsid w:val="00C115A8"/>
    <w:rsid w:val="00C13D90"/>
    <w:rsid w:val="00C14EC5"/>
    <w:rsid w:val="00C1584B"/>
    <w:rsid w:val="00C16127"/>
    <w:rsid w:val="00C163D5"/>
    <w:rsid w:val="00C16716"/>
    <w:rsid w:val="00C2079F"/>
    <w:rsid w:val="00C22905"/>
    <w:rsid w:val="00C3127D"/>
    <w:rsid w:val="00C32265"/>
    <w:rsid w:val="00C34579"/>
    <w:rsid w:val="00C36E45"/>
    <w:rsid w:val="00C40871"/>
    <w:rsid w:val="00C41C04"/>
    <w:rsid w:val="00C4253D"/>
    <w:rsid w:val="00C439B7"/>
    <w:rsid w:val="00C44552"/>
    <w:rsid w:val="00C465CF"/>
    <w:rsid w:val="00C50A81"/>
    <w:rsid w:val="00C52C55"/>
    <w:rsid w:val="00C54948"/>
    <w:rsid w:val="00C60BB4"/>
    <w:rsid w:val="00C62F9D"/>
    <w:rsid w:val="00C646A9"/>
    <w:rsid w:val="00C6486F"/>
    <w:rsid w:val="00C66A4A"/>
    <w:rsid w:val="00C67084"/>
    <w:rsid w:val="00C71765"/>
    <w:rsid w:val="00C72905"/>
    <w:rsid w:val="00C73CCF"/>
    <w:rsid w:val="00C74409"/>
    <w:rsid w:val="00C74E9F"/>
    <w:rsid w:val="00C77E4F"/>
    <w:rsid w:val="00C8258A"/>
    <w:rsid w:val="00C84883"/>
    <w:rsid w:val="00C84937"/>
    <w:rsid w:val="00C85A20"/>
    <w:rsid w:val="00C8649F"/>
    <w:rsid w:val="00C917A4"/>
    <w:rsid w:val="00C97A43"/>
    <w:rsid w:val="00CA177F"/>
    <w:rsid w:val="00CA29A6"/>
    <w:rsid w:val="00CA3E4F"/>
    <w:rsid w:val="00CA6B91"/>
    <w:rsid w:val="00CB1CE8"/>
    <w:rsid w:val="00CB2FD8"/>
    <w:rsid w:val="00CB421C"/>
    <w:rsid w:val="00CB6565"/>
    <w:rsid w:val="00CB73EB"/>
    <w:rsid w:val="00CC243E"/>
    <w:rsid w:val="00CC3ACF"/>
    <w:rsid w:val="00CC7268"/>
    <w:rsid w:val="00CC7E22"/>
    <w:rsid w:val="00CD0231"/>
    <w:rsid w:val="00CD2787"/>
    <w:rsid w:val="00CD3034"/>
    <w:rsid w:val="00CD6B4F"/>
    <w:rsid w:val="00CE06AD"/>
    <w:rsid w:val="00CE2427"/>
    <w:rsid w:val="00CE2E50"/>
    <w:rsid w:val="00CE4B3A"/>
    <w:rsid w:val="00CE57BE"/>
    <w:rsid w:val="00CE6A28"/>
    <w:rsid w:val="00CF0548"/>
    <w:rsid w:val="00CF15CA"/>
    <w:rsid w:val="00CF1AE3"/>
    <w:rsid w:val="00CF1E10"/>
    <w:rsid w:val="00CF221D"/>
    <w:rsid w:val="00CF3C98"/>
    <w:rsid w:val="00CF3EDC"/>
    <w:rsid w:val="00CF5BDB"/>
    <w:rsid w:val="00CF67BE"/>
    <w:rsid w:val="00D00462"/>
    <w:rsid w:val="00D03FC1"/>
    <w:rsid w:val="00D05B59"/>
    <w:rsid w:val="00D05C13"/>
    <w:rsid w:val="00D106EC"/>
    <w:rsid w:val="00D10913"/>
    <w:rsid w:val="00D12058"/>
    <w:rsid w:val="00D12BA3"/>
    <w:rsid w:val="00D144B2"/>
    <w:rsid w:val="00D15294"/>
    <w:rsid w:val="00D16839"/>
    <w:rsid w:val="00D171FA"/>
    <w:rsid w:val="00D204AC"/>
    <w:rsid w:val="00D22CE6"/>
    <w:rsid w:val="00D23772"/>
    <w:rsid w:val="00D23CE6"/>
    <w:rsid w:val="00D24A92"/>
    <w:rsid w:val="00D26DE7"/>
    <w:rsid w:val="00D32209"/>
    <w:rsid w:val="00D33CE6"/>
    <w:rsid w:val="00D35CC3"/>
    <w:rsid w:val="00D35EB4"/>
    <w:rsid w:val="00D423B4"/>
    <w:rsid w:val="00D44DEB"/>
    <w:rsid w:val="00D50B03"/>
    <w:rsid w:val="00D50C37"/>
    <w:rsid w:val="00D50E76"/>
    <w:rsid w:val="00D51186"/>
    <w:rsid w:val="00D519BD"/>
    <w:rsid w:val="00D51F6E"/>
    <w:rsid w:val="00D52D68"/>
    <w:rsid w:val="00D54153"/>
    <w:rsid w:val="00D559C2"/>
    <w:rsid w:val="00D5631C"/>
    <w:rsid w:val="00D56ABC"/>
    <w:rsid w:val="00D56C6B"/>
    <w:rsid w:val="00D60140"/>
    <w:rsid w:val="00D65597"/>
    <w:rsid w:val="00D676D0"/>
    <w:rsid w:val="00D72F10"/>
    <w:rsid w:val="00D744C8"/>
    <w:rsid w:val="00D80533"/>
    <w:rsid w:val="00D840D0"/>
    <w:rsid w:val="00D840F1"/>
    <w:rsid w:val="00D847B4"/>
    <w:rsid w:val="00D85D00"/>
    <w:rsid w:val="00D86C17"/>
    <w:rsid w:val="00D90B25"/>
    <w:rsid w:val="00D9120E"/>
    <w:rsid w:val="00D92A7D"/>
    <w:rsid w:val="00D9502A"/>
    <w:rsid w:val="00D95945"/>
    <w:rsid w:val="00D96C4E"/>
    <w:rsid w:val="00DA00C9"/>
    <w:rsid w:val="00DA2B19"/>
    <w:rsid w:val="00DA465F"/>
    <w:rsid w:val="00DA472A"/>
    <w:rsid w:val="00DB237F"/>
    <w:rsid w:val="00DB34DC"/>
    <w:rsid w:val="00DB36EA"/>
    <w:rsid w:val="00DB68F1"/>
    <w:rsid w:val="00DC0B0E"/>
    <w:rsid w:val="00DC12B8"/>
    <w:rsid w:val="00DC1AAD"/>
    <w:rsid w:val="00DC6C41"/>
    <w:rsid w:val="00DD0168"/>
    <w:rsid w:val="00DD1664"/>
    <w:rsid w:val="00DD1F11"/>
    <w:rsid w:val="00DD681A"/>
    <w:rsid w:val="00DD7B94"/>
    <w:rsid w:val="00DD7DCB"/>
    <w:rsid w:val="00DE2024"/>
    <w:rsid w:val="00DE268D"/>
    <w:rsid w:val="00DE5DA9"/>
    <w:rsid w:val="00DE71EA"/>
    <w:rsid w:val="00DE7AB8"/>
    <w:rsid w:val="00DF05C2"/>
    <w:rsid w:val="00DF07FA"/>
    <w:rsid w:val="00DF0F59"/>
    <w:rsid w:val="00DF118A"/>
    <w:rsid w:val="00DF1767"/>
    <w:rsid w:val="00DF208C"/>
    <w:rsid w:val="00E0300F"/>
    <w:rsid w:val="00E03457"/>
    <w:rsid w:val="00E07637"/>
    <w:rsid w:val="00E13749"/>
    <w:rsid w:val="00E13A37"/>
    <w:rsid w:val="00E148A7"/>
    <w:rsid w:val="00E1522E"/>
    <w:rsid w:val="00E154CE"/>
    <w:rsid w:val="00E1615A"/>
    <w:rsid w:val="00E16D7F"/>
    <w:rsid w:val="00E20ADA"/>
    <w:rsid w:val="00E213FF"/>
    <w:rsid w:val="00E23941"/>
    <w:rsid w:val="00E25A58"/>
    <w:rsid w:val="00E26DE1"/>
    <w:rsid w:val="00E306DE"/>
    <w:rsid w:val="00E309EB"/>
    <w:rsid w:val="00E3124A"/>
    <w:rsid w:val="00E324CD"/>
    <w:rsid w:val="00E32EFC"/>
    <w:rsid w:val="00E35403"/>
    <w:rsid w:val="00E465A6"/>
    <w:rsid w:val="00E471BB"/>
    <w:rsid w:val="00E52D96"/>
    <w:rsid w:val="00E546C8"/>
    <w:rsid w:val="00E56379"/>
    <w:rsid w:val="00E57FC9"/>
    <w:rsid w:val="00E630B2"/>
    <w:rsid w:val="00E64931"/>
    <w:rsid w:val="00E64A13"/>
    <w:rsid w:val="00E65351"/>
    <w:rsid w:val="00E656E5"/>
    <w:rsid w:val="00E678D9"/>
    <w:rsid w:val="00E67D81"/>
    <w:rsid w:val="00E70760"/>
    <w:rsid w:val="00E7214E"/>
    <w:rsid w:val="00E73202"/>
    <w:rsid w:val="00E732A4"/>
    <w:rsid w:val="00E737C7"/>
    <w:rsid w:val="00E76B21"/>
    <w:rsid w:val="00E777C7"/>
    <w:rsid w:val="00E809F1"/>
    <w:rsid w:val="00E84D75"/>
    <w:rsid w:val="00E86A9F"/>
    <w:rsid w:val="00E87424"/>
    <w:rsid w:val="00E9005A"/>
    <w:rsid w:val="00E91410"/>
    <w:rsid w:val="00E97245"/>
    <w:rsid w:val="00E9727A"/>
    <w:rsid w:val="00EA2D25"/>
    <w:rsid w:val="00EA30D2"/>
    <w:rsid w:val="00EB1049"/>
    <w:rsid w:val="00EB225F"/>
    <w:rsid w:val="00EB5EAE"/>
    <w:rsid w:val="00EB78A9"/>
    <w:rsid w:val="00EC42D2"/>
    <w:rsid w:val="00EC7A25"/>
    <w:rsid w:val="00ED0163"/>
    <w:rsid w:val="00ED6FA5"/>
    <w:rsid w:val="00EE16C5"/>
    <w:rsid w:val="00EE2825"/>
    <w:rsid w:val="00EE5A94"/>
    <w:rsid w:val="00EE62DC"/>
    <w:rsid w:val="00EE68AD"/>
    <w:rsid w:val="00EE7230"/>
    <w:rsid w:val="00EF0E14"/>
    <w:rsid w:val="00EF271A"/>
    <w:rsid w:val="00EF2EC1"/>
    <w:rsid w:val="00EF5B44"/>
    <w:rsid w:val="00EF6EA1"/>
    <w:rsid w:val="00EF757D"/>
    <w:rsid w:val="00F02E60"/>
    <w:rsid w:val="00F046A2"/>
    <w:rsid w:val="00F046B7"/>
    <w:rsid w:val="00F13082"/>
    <w:rsid w:val="00F135F2"/>
    <w:rsid w:val="00F13CA3"/>
    <w:rsid w:val="00F158EF"/>
    <w:rsid w:val="00F2055B"/>
    <w:rsid w:val="00F24E4F"/>
    <w:rsid w:val="00F2636D"/>
    <w:rsid w:val="00F278AD"/>
    <w:rsid w:val="00F27D95"/>
    <w:rsid w:val="00F27EFB"/>
    <w:rsid w:val="00F303CA"/>
    <w:rsid w:val="00F312F8"/>
    <w:rsid w:val="00F32509"/>
    <w:rsid w:val="00F34AF9"/>
    <w:rsid w:val="00F35594"/>
    <w:rsid w:val="00F36663"/>
    <w:rsid w:val="00F413E6"/>
    <w:rsid w:val="00F41F5C"/>
    <w:rsid w:val="00F4267E"/>
    <w:rsid w:val="00F4324A"/>
    <w:rsid w:val="00F43B72"/>
    <w:rsid w:val="00F46FCC"/>
    <w:rsid w:val="00F50625"/>
    <w:rsid w:val="00F51F18"/>
    <w:rsid w:val="00F54FCA"/>
    <w:rsid w:val="00F55023"/>
    <w:rsid w:val="00F55A0F"/>
    <w:rsid w:val="00F573B6"/>
    <w:rsid w:val="00F579EC"/>
    <w:rsid w:val="00F62A42"/>
    <w:rsid w:val="00F62F1E"/>
    <w:rsid w:val="00F65880"/>
    <w:rsid w:val="00F65F1A"/>
    <w:rsid w:val="00F6619D"/>
    <w:rsid w:val="00F66C7E"/>
    <w:rsid w:val="00F73032"/>
    <w:rsid w:val="00F8049E"/>
    <w:rsid w:val="00F820F5"/>
    <w:rsid w:val="00F9409E"/>
    <w:rsid w:val="00F94294"/>
    <w:rsid w:val="00F94B1E"/>
    <w:rsid w:val="00F950CC"/>
    <w:rsid w:val="00F96E49"/>
    <w:rsid w:val="00FA0636"/>
    <w:rsid w:val="00FA0C84"/>
    <w:rsid w:val="00FA26E7"/>
    <w:rsid w:val="00FA3401"/>
    <w:rsid w:val="00FA3654"/>
    <w:rsid w:val="00FA5C4D"/>
    <w:rsid w:val="00FA61BB"/>
    <w:rsid w:val="00FB3245"/>
    <w:rsid w:val="00FB4A82"/>
    <w:rsid w:val="00FB6C89"/>
    <w:rsid w:val="00FC14CE"/>
    <w:rsid w:val="00FC5555"/>
    <w:rsid w:val="00FC7792"/>
    <w:rsid w:val="00FD03DA"/>
    <w:rsid w:val="00FD095A"/>
    <w:rsid w:val="00FD5860"/>
    <w:rsid w:val="00FD64D5"/>
    <w:rsid w:val="00FD77AB"/>
    <w:rsid w:val="00FD7CE4"/>
    <w:rsid w:val="00FE2A22"/>
    <w:rsid w:val="00FE2B85"/>
    <w:rsid w:val="00FE41AD"/>
    <w:rsid w:val="00FE42BE"/>
    <w:rsid w:val="00FE5868"/>
    <w:rsid w:val="00FE68D2"/>
    <w:rsid w:val="00FE6EDD"/>
    <w:rsid w:val="00FE6F7F"/>
    <w:rsid w:val="00FF0924"/>
    <w:rsid w:val="00FF6192"/>
    <w:rsid w:val="00FF627F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D1F8"/>
  <w15:chartTrackingRefBased/>
  <w15:docId w15:val="{6B385703-8BC2-4265-86E6-FADBCC3F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E49"/>
    <w:pPr>
      <w:autoSpaceDE w:val="0"/>
      <w:autoSpaceDN w:val="0"/>
      <w:jc w:val="both"/>
    </w:pPr>
    <w:rPr>
      <w:rFonts w:ascii="Times" w:eastAsia="Times New Roman" w:hAnsi="Times"/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96E49"/>
    <w:pPr>
      <w:keepNext/>
      <w:spacing w:before="20" w:after="20"/>
      <w:jc w:val="left"/>
      <w:outlineLvl w:val="2"/>
    </w:pPr>
    <w:rPr>
      <w:rFonts w:ascii="Bookman" w:hAnsi="Book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F96E49"/>
    <w:rPr>
      <w:rFonts w:ascii="Bookman" w:eastAsia="Times New Roman" w:hAnsi="Bookman"/>
      <w:b/>
      <w:bCs/>
      <w:lang w:val="en-GB"/>
    </w:rPr>
  </w:style>
  <w:style w:type="paragraph" w:styleId="Header">
    <w:name w:val="header"/>
    <w:basedOn w:val="Normal"/>
    <w:link w:val="HeaderChar"/>
    <w:semiHidden/>
    <w:rsid w:val="00F96E4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rsid w:val="00F96E49"/>
    <w:rPr>
      <w:rFonts w:ascii="Times" w:eastAsia="Times New Roman" w:hAnsi="Times"/>
      <w:sz w:val="24"/>
      <w:szCs w:val="24"/>
      <w:lang w:val="en-GB"/>
    </w:rPr>
  </w:style>
  <w:style w:type="paragraph" w:styleId="Footer">
    <w:name w:val="footer"/>
    <w:basedOn w:val="Normal"/>
    <w:link w:val="FooterChar"/>
    <w:semiHidden/>
    <w:rsid w:val="00F96E4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96E49"/>
    <w:rPr>
      <w:rFonts w:ascii="Times" w:eastAsia="Times New Roman" w:hAnsi="Times"/>
      <w:sz w:val="24"/>
      <w:szCs w:val="24"/>
      <w:lang w:val="en-GB"/>
    </w:rPr>
  </w:style>
  <w:style w:type="character" w:styleId="Hyperlink">
    <w:name w:val="Hyperlink"/>
    <w:rsid w:val="00F96E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41DA"/>
    <w:pPr>
      <w:autoSpaceDE/>
      <w:autoSpaceDN/>
      <w:spacing w:before="100" w:beforeAutospacing="1" w:after="100" w:afterAutospacing="1"/>
      <w:jc w:val="left"/>
    </w:pPr>
    <w:rPr>
      <w:rFonts w:ascii="Times New Roman" w:hAnsi="Times New Roman"/>
      <w:lang w:val="en-US"/>
    </w:rPr>
  </w:style>
  <w:style w:type="paragraph" w:customStyle="1" w:styleId="fothiotal2">
    <w:name w:val="fothiotal2"/>
    <w:basedOn w:val="Normal"/>
    <w:rsid w:val="004841DA"/>
    <w:pPr>
      <w:autoSpaceDE/>
      <w:autoSpaceDN/>
      <w:spacing w:before="100" w:beforeAutospacing="1" w:after="100" w:afterAutospacing="1"/>
      <w:jc w:val="left"/>
    </w:pPr>
    <w:rPr>
      <w:rFonts w:ascii="Times New Roman" w:hAnsi="Times New Roman"/>
      <w:lang w:val="en-US"/>
    </w:rPr>
  </w:style>
  <w:style w:type="paragraph" w:customStyle="1" w:styleId="fothiotal3">
    <w:name w:val="fothiotal3"/>
    <w:basedOn w:val="Normal"/>
    <w:rsid w:val="004841DA"/>
    <w:pPr>
      <w:autoSpaceDE/>
      <w:autoSpaceDN/>
      <w:spacing w:before="100" w:beforeAutospacing="1" w:after="100" w:afterAutospacing="1"/>
      <w:jc w:val="left"/>
    </w:pPr>
    <w:rPr>
      <w:rFonts w:ascii="Times New Roman" w:hAnsi="Times New Roman"/>
      <w:lang w:val="en-US"/>
    </w:rPr>
  </w:style>
  <w:style w:type="character" w:customStyle="1" w:styleId="fothiotal21">
    <w:name w:val="fothiotal21"/>
    <w:basedOn w:val="DefaultParagraphFont"/>
    <w:rsid w:val="004841DA"/>
  </w:style>
  <w:style w:type="paragraph" w:styleId="ListParagraph">
    <w:name w:val="List Paragraph"/>
    <w:basedOn w:val="Normal"/>
    <w:uiPriority w:val="34"/>
    <w:qFormat/>
    <w:rsid w:val="00EB225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7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iles\Faidhlichean\SMO\HR\Trusadh\Templates\Job%20Descrip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7B88BDDE7B84CB22435E44E683CDB" ma:contentTypeVersion="11" ma:contentTypeDescription="Create a new document." ma:contentTypeScope="" ma:versionID="2f921f3c3806abeea1c543d483ec13a3">
  <xsd:schema xmlns:xsd="http://www.w3.org/2001/XMLSchema" xmlns:xs="http://www.w3.org/2001/XMLSchema" xmlns:p="http://schemas.microsoft.com/office/2006/metadata/properties" xmlns:ns2="72a3cbff-bd71-42b6-836f-be9cb25828da" xmlns:ns3="fee36ea6-1cfe-41aa-803b-04cd5cb2392b" targetNamespace="http://schemas.microsoft.com/office/2006/metadata/properties" ma:root="true" ma:fieldsID="aaf3e287c4842639f4b3f57cc325095a" ns2:_="" ns3:_="">
    <xsd:import namespace="72a3cbff-bd71-42b6-836f-be9cb25828da"/>
    <xsd:import namespace="fee36ea6-1cfe-41aa-803b-04cd5cb23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3cbff-bd71-42b6-836f-be9cb25828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36ea6-1cfe-41aa-803b-04cd5cb23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E953CE9-BCFA-4E29-86EA-25F22CDF56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3EE703-4B70-4E0F-9DAB-462CF3780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3cbff-bd71-42b6-836f-be9cb25828da"/>
    <ds:schemaRef ds:uri="fee36ea6-1cfe-41aa-803b-04cd5cb23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7BB51-D311-4EAA-8617-3AAABD545A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D3D981-BFA2-43D6-8992-F1BFD125B35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1343B9-A018-471B-A0AE-3A777AD37956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Description.dot</Template>
  <TotalTime>0</TotalTime>
  <Pages>3</Pages>
  <Words>791</Words>
  <Characters>4510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SMO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Sabhal Mòr Ostaig</dc:creator>
  <cp:keywords/>
  <dc:description/>
  <cp:lastModifiedBy>Gill Morgan</cp:lastModifiedBy>
  <cp:revision>2</cp:revision>
  <cp:lastPrinted>2024-05-29T10:55:00Z</cp:lastPrinted>
  <dcterms:created xsi:type="dcterms:W3CDTF">2024-05-30T10:50:00Z</dcterms:created>
  <dcterms:modified xsi:type="dcterms:W3CDTF">2024-05-30T10:50:00Z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Domhnall Domhnallach</vt:lpwstr>
  </property>
  <property fmtid="{D5CDD505-2E9C-101B-9397-08002B2CF9AE}" pid="3" name="Order">
    <vt:lpwstr>100.000000000000</vt:lpwstr>
  </property>
  <property fmtid="{D5CDD505-2E9C-101B-9397-08002B2CF9AE}" pid="4" name="display_urn:schemas-microsoft-com:office:office#Author">
    <vt:lpwstr>Domhnall Domhnallach</vt:lpwstr>
  </property>
  <property fmtid="{D5CDD505-2E9C-101B-9397-08002B2CF9AE}" pid="5" name="_ExtendedDescription">
    <vt:lpwstr/>
  </property>
</Properties>
</file>